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9805C" w14:textId="22A73641" w:rsidR="00BD003E" w:rsidRDefault="00BD003E" w:rsidP="00B548B6">
      <w:bookmarkStart w:id="0" w:name="_Hlk133389945"/>
    </w:p>
    <w:p w14:paraId="6CB24C8A" w14:textId="33DF4A90" w:rsidR="001A20EC" w:rsidRPr="00167437" w:rsidRDefault="001A20EC" w:rsidP="00693A4B">
      <w:pPr>
        <w:pStyle w:val="Heading2"/>
        <w:numPr>
          <w:ilvl w:val="0"/>
          <w:numId w:val="0"/>
        </w:numPr>
        <w:ind w:left="908"/>
        <w:jc w:val="center"/>
        <w:rPr>
          <w:b/>
          <w:bCs/>
        </w:rPr>
      </w:pPr>
      <w:r w:rsidRPr="00693A4B">
        <w:rPr>
          <w:b/>
          <w:bCs/>
        </w:rPr>
        <w:t xml:space="preserve">DOWNTOWN WINDSOR BIA </w:t>
      </w:r>
      <w:r w:rsidR="009E46E1" w:rsidRPr="00693A4B">
        <w:rPr>
          <w:b/>
          <w:bCs/>
        </w:rPr>
        <w:t>STRIKING COMMITTEE MEETING</w:t>
      </w:r>
      <w:r w:rsidR="00693A4B">
        <w:rPr>
          <w:b/>
          <w:bCs/>
        </w:rPr>
        <w:t xml:space="preserve"> </w:t>
      </w:r>
      <w:r w:rsidRPr="00167437">
        <w:rPr>
          <w:b/>
          <w:bCs/>
        </w:rPr>
        <w:t>AGENDA</w:t>
      </w:r>
    </w:p>
    <w:p w14:paraId="0F2F49D0" w14:textId="77777777" w:rsidR="001A20EC" w:rsidRPr="00167437" w:rsidRDefault="001A20EC" w:rsidP="001A20EC">
      <w:pPr>
        <w:tabs>
          <w:tab w:val="left" w:pos="2484"/>
        </w:tabs>
        <w:spacing w:before="120" w:after="120"/>
        <w:ind w:left="108"/>
        <w:jc w:val="center"/>
        <w:rPr>
          <w:rFonts w:ascii="Proxima Nova Rg" w:hAnsi="Proxima Nova Rg"/>
          <w:sz w:val="22"/>
          <w:szCs w:val="22"/>
        </w:rPr>
      </w:pPr>
    </w:p>
    <w:p w14:paraId="268DEB0C" w14:textId="1E6FADD5" w:rsidR="00393DE0" w:rsidRPr="00167437" w:rsidRDefault="001A20EC" w:rsidP="00393DE0">
      <w:pPr>
        <w:tabs>
          <w:tab w:val="left" w:pos="2484"/>
        </w:tabs>
        <w:spacing w:before="120" w:after="120"/>
        <w:ind w:left="108"/>
        <w:jc w:val="center"/>
        <w:rPr>
          <w:rFonts w:ascii="Proxima Nova Rg" w:hAnsi="Proxima Nova Rg"/>
          <w:sz w:val="22"/>
          <w:szCs w:val="22"/>
        </w:rPr>
      </w:pPr>
      <w:r w:rsidRPr="00167437">
        <w:rPr>
          <w:rFonts w:ascii="Proxima Nova Rg" w:hAnsi="Proxima Nova Rg"/>
          <w:b/>
          <w:sz w:val="22"/>
          <w:szCs w:val="22"/>
        </w:rPr>
        <w:t xml:space="preserve">Date: </w:t>
      </w:r>
      <w:r w:rsidR="007C1F28">
        <w:rPr>
          <w:rFonts w:ascii="Proxima Nova Rg" w:hAnsi="Proxima Nova Rg"/>
          <w:sz w:val="22"/>
          <w:szCs w:val="22"/>
        </w:rPr>
        <w:t>Mon</w:t>
      </w:r>
      <w:r w:rsidR="009575F6">
        <w:rPr>
          <w:rFonts w:ascii="Proxima Nova Rg" w:hAnsi="Proxima Nova Rg"/>
          <w:sz w:val="22"/>
          <w:szCs w:val="22"/>
        </w:rPr>
        <w:t xml:space="preserve">day, </w:t>
      </w:r>
      <w:r w:rsidR="001B713B">
        <w:rPr>
          <w:rFonts w:ascii="Proxima Nova Rg" w:hAnsi="Proxima Nova Rg"/>
          <w:sz w:val="22"/>
          <w:szCs w:val="22"/>
        </w:rPr>
        <w:t>August 10</w:t>
      </w:r>
      <w:r w:rsidR="0043221B">
        <w:rPr>
          <w:rFonts w:ascii="Proxima Nova Rg" w:hAnsi="Proxima Nova Rg"/>
          <w:sz w:val="22"/>
          <w:szCs w:val="22"/>
        </w:rPr>
        <w:t xml:space="preserve">, </w:t>
      </w:r>
      <w:r w:rsidRPr="00167437">
        <w:rPr>
          <w:rFonts w:ascii="Proxima Nova Rg" w:hAnsi="Proxima Nova Rg"/>
          <w:sz w:val="22"/>
          <w:szCs w:val="22"/>
        </w:rPr>
        <w:t>202</w:t>
      </w:r>
      <w:r w:rsidR="00DC6A7F">
        <w:rPr>
          <w:rFonts w:ascii="Proxima Nova Rg" w:hAnsi="Proxima Nova Rg"/>
          <w:sz w:val="22"/>
          <w:szCs w:val="22"/>
        </w:rPr>
        <w:t>6</w:t>
      </w:r>
    </w:p>
    <w:p w14:paraId="4C14832A" w14:textId="7D47AAFF" w:rsidR="001A20EC" w:rsidRPr="00167437" w:rsidRDefault="001A20EC" w:rsidP="001A20EC">
      <w:pPr>
        <w:tabs>
          <w:tab w:val="left" w:pos="2484"/>
        </w:tabs>
        <w:spacing w:before="120" w:after="120"/>
        <w:ind w:left="108"/>
        <w:jc w:val="center"/>
        <w:rPr>
          <w:rFonts w:ascii="Proxima Nova Rg" w:hAnsi="Proxima Nova Rg"/>
          <w:bCs/>
          <w:sz w:val="22"/>
          <w:szCs w:val="22"/>
        </w:rPr>
      </w:pPr>
      <w:r w:rsidRPr="00167437">
        <w:rPr>
          <w:rFonts w:ascii="Proxima Nova Rg" w:hAnsi="Proxima Nova Rg"/>
          <w:b/>
          <w:sz w:val="22"/>
          <w:szCs w:val="22"/>
        </w:rPr>
        <w:t>Time:</w:t>
      </w:r>
      <w:r w:rsidR="00CB60BE" w:rsidRPr="00167437">
        <w:rPr>
          <w:rFonts w:ascii="Proxima Nova Rg" w:hAnsi="Proxima Nova Rg"/>
          <w:b/>
          <w:sz w:val="22"/>
          <w:szCs w:val="22"/>
        </w:rPr>
        <w:t xml:space="preserve"> </w:t>
      </w:r>
      <w:r w:rsidR="00253331" w:rsidRPr="00167437">
        <w:rPr>
          <w:rFonts w:ascii="Proxima Nova Rg" w:hAnsi="Proxima Nova Rg"/>
          <w:bCs/>
          <w:sz w:val="22"/>
          <w:szCs w:val="22"/>
        </w:rPr>
        <w:t>5:3</w:t>
      </w:r>
      <w:r w:rsidR="00CB60BE" w:rsidRPr="00167437">
        <w:rPr>
          <w:rFonts w:ascii="Proxima Nova Rg" w:hAnsi="Proxima Nova Rg"/>
          <w:bCs/>
          <w:sz w:val="22"/>
          <w:szCs w:val="22"/>
        </w:rPr>
        <w:t>0</w:t>
      </w:r>
      <w:r w:rsidRPr="00167437">
        <w:rPr>
          <w:rFonts w:ascii="Proxima Nova Rg" w:hAnsi="Proxima Nova Rg"/>
          <w:bCs/>
          <w:sz w:val="22"/>
          <w:szCs w:val="22"/>
        </w:rPr>
        <w:t xml:space="preserve"> PM</w:t>
      </w:r>
    </w:p>
    <w:p w14:paraId="6432B553" w14:textId="25582ADB" w:rsidR="001A20EC" w:rsidRPr="00167437" w:rsidRDefault="001A20EC" w:rsidP="00F95870">
      <w:pPr>
        <w:tabs>
          <w:tab w:val="left" w:pos="2484"/>
        </w:tabs>
        <w:spacing w:before="120" w:after="120"/>
        <w:jc w:val="center"/>
        <w:rPr>
          <w:rFonts w:ascii="Proxima Nova Rg" w:hAnsi="Proxima Nova Rg"/>
          <w:sz w:val="22"/>
          <w:szCs w:val="22"/>
        </w:rPr>
      </w:pPr>
      <w:r w:rsidRPr="00167437">
        <w:rPr>
          <w:rFonts w:ascii="Proxima Nova Rg" w:hAnsi="Proxima Nova Rg"/>
          <w:b/>
          <w:sz w:val="22"/>
          <w:szCs w:val="22"/>
        </w:rPr>
        <w:t xml:space="preserve">Location: </w:t>
      </w:r>
      <w:r w:rsidRPr="00167437">
        <w:rPr>
          <w:rFonts w:ascii="Proxima Nova Rg" w:hAnsi="Proxima Nova Rg"/>
          <w:sz w:val="22"/>
          <w:szCs w:val="22"/>
        </w:rPr>
        <w:t>DWBIA Offices,</w:t>
      </w:r>
      <w:r w:rsidR="002259D5">
        <w:rPr>
          <w:rFonts w:ascii="Proxima Nova Rg" w:hAnsi="Proxima Nova Rg"/>
          <w:sz w:val="22"/>
          <w:szCs w:val="22"/>
        </w:rPr>
        <w:t xml:space="preserve"> 401 Ouellette Ave.</w:t>
      </w:r>
    </w:p>
    <w:p w14:paraId="08631A48" w14:textId="77777777" w:rsidR="001A20EC" w:rsidRPr="00614249" w:rsidRDefault="001A20EC" w:rsidP="001A20EC">
      <w:pPr>
        <w:spacing w:before="120"/>
        <w:rPr>
          <w:rFonts w:ascii="Proxima Nova Rg" w:hAnsi="Proxima Nova Rg"/>
          <w:bCs/>
          <w:sz w:val="22"/>
          <w:szCs w:val="22"/>
        </w:rPr>
      </w:pPr>
    </w:p>
    <w:p w14:paraId="5CF3E990" w14:textId="77777777" w:rsidR="001A20EC" w:rsidRPr="00167437" w:rsidRDefault="005078FD" w:rsidP="001A20EC">
      <w:pPr>
        <w:spacing w:before="120"/>
        <w:rPr>
          <w:rFonts w:ascii="Proxima Nova Rg" w:hAnsi="Proxima Nova Rg"/>
          <w:b/>
          <w:sz w:val="22"/>
          <w:szCs w:val="22"/>
        </w:rPr>
      </w:pPr>
      <w:r w:rsidRPr="00167437">
        <w:rPr>
          <w:rFonts w:ascii="Proxima Nova Rg" w:hAnsi="Proxima Nova Rg"/>
          <w:b/>
          <w:sz w:val="22"/>
          <w:szCs w:val="22"/>
        </w:rPr>
        <w:t>COMMITTEE</w:t>
      </w:r>
      <w:r w:rsidR="001A20EC" w:rsidRPr="00167437">
        <w:rPr>
          <w:rFonts w:ascii="Proxima Nova Rg" w:hAnsi="Proxima Nova Rg"/>
          <w:b/>
          <w:sz w:val="22"/>
          <w:szCs w:val="22"/>
        </w:rPr>
        <w:t>:</w:t>
      </w:r>
    </w:p>
    <w:p w14:paraId="17B16FAB" w14:textId="18A20630" w:rsidR="00103E22" w:rsidRPr="00167437" w:rsidRDefault="00103E22" w:rsidP="009D7346">
      <w:pPr>
        <w:tabs>
          <w:tab w:val="left" w:pos="4678"/>
        </w:tabs>
        <w:spacing w:before="120"/>
        <w:rPr>
          <w:rFonts w:ascii="Proxima Nova Rg" w:hAnsi="Proxima Nova Rg"/>
          <w:bCs/>
          <w:sz w:val="22"/>
          <w:szCs w:val="22"/>
        </w:rPr>
      </w:pPr>
      <w:r w:rsidRPr="00167437">
        <w:rPr>
          <w:rFonts w:ascii="Proxima Nova Rg" w:hAnsi="Proxima Nova Rg"/>
          <w:bCs/>
          <w:sz w:val="22"/>
          <w:szCs w:val="22"/>
        </w:rPr>
        <w:t>Professional Services:</w:t>
      </w:r>
      <w:r w:rsidRPr="00167437">
        <w:rPr>
          <w:rFonts w:ascii="Proxima Nova Rg" w:hAnsi="Proxima Nova Rg"/>
          <w:bCs/>
          <w:sz w:val="22"/>
          <w:szCs w:val="22"/>
        </w:rPr>
        <w:tab/>
        <w:t>Chris MacLeod</w:t>
      </w:r>
    </w:p>
    <w:p w14:paraId="14541600" w14:textId="77777777" w:rsidR="001A20EC" w:rsidRPr="00167437" w:rsidRDefault="001A20EC" w:rsidP="009D7346">
      <w:pPr>
        <w:tabs>
          <w:tab w:val="left" w:pos="4678"/>
        </w:tabs>
        <w:rPr>
          <w:rFonts w:ascii="Proxima Nova Rg" w:hAnsi="Proxima Nova Rg" w:cs="Times New Roman"/>
          <w:color w:val="000000"/>
          <w:sz w:val="22"/>
          <w:szCs w:val="22"/>
        </w:rPr>
      </w:pPr>
    </w:p>
    <w:p w14:paraId="12A54BD5" w14:textId="555C4760" w:rsidR="009E46E1" w:rsidRPr="00167437" w:rsidRDefault="009E46E1" w:rsidP="009D7346">
      <w:pPr>
        <w:tabs>
          <w:tab w:val="left" w:pos="4678"/>
        </w:tabs>
        <w:rPr>
          <w:rFonts w:ascii="Proxima Nova Rg" w:hAnsi="Proxima Nova Rg" w:cs="Times New Roman"/>
          <w:color w:val="000000"/>
          <w:sz w:val="22"/>
          <w:szCs w:val="22"/>
        </w:rPr>
      </w:pPr>
      <w:r w:rsidRPr="00167437">
        <w:rPr>
          <w:rFonts w:ascii="Proxima Nova Rg" w:hAnsi="Proxima Nova Rg" w:cs="Times New Roman"/>
          <w:color w:val="000000"/>
          <w:sz w:val="22"/>
          <w:szCs w:val="22"/>
        </w:rPr>
        <w:t>Commercial Property Owner: Developer:</w:t>
      </w:r>
      <w:r w:rsidRPr="00167437">
        <w:rPr>
          <w:rFonts w:ascii="Proxima Nova Rg" w:hAnsi="Proxima Nova Rg" w:cs="Times New Roman"/>
          <w:color w:val="000000"/>
          <w:sz w:val="22"/>
          <w:szCs w:val="22"/>
        </w:rPr>
        <w:tab/>
        <w:t xml:space="preserve">Ray Blanchard </w:t>
      </w:r>
    </w:p>
    <w:p w14:paraId="49881957" w14:textId="77777777" w:rsidR="001A20EC" w:rsidRPr="00167437" w:rsidRDefault="001A20EC" w:rsidP="009D7346">
      <w:pPr>
        <w:tabs>
          <w:tab w:val="left" w:pos="4678"/>
        </w:tabs>
        <w:rPr>
          <w:rFonts w:ascii="Proxima Nova Rg" w:hAnsi="Proxima Nova Rg" w:cs="Times New Roman"/>
          <w:color w:val="000000"/>
          <w:sz w:val="22"/>
          <w:szCs w:val="22"/>
        </w:rPr>
      </w:pPr>
    </w:p>
    <w:p w14:paraId="0540FB25" w14:textId="502B1E1E" w:rsidR="00EF29D2" w:rsidRPr="00167437" w:rsidRDefault="00EF29D2" w:rsidP="009D7346">
      <w:pPr>
        <w:tabs>
          <w:tab w:val="left" w:pos="4678"/>
        </w:tabs>
        <w:rPr>
          <w:rFonts w:ascii="Proxima Nova Rg" w:hAnsi="Proxima Nova Rg"/>
          <w:sz w:val="22"/>
          <w:szCs w:val="22"/>
        </w:rPr>
      </w:pPr>
      <w:r w:rsidRPr="00167437">
        <w:rPr>
          <w:rFonts w:ascii="Proxima Nova Rg" w:hAnsi="Proxima Nova Rg"/>
          <w:sz w:val="22"/>
          <w:szCs w:val="22"/>
        </w:rPr>
        <w:t>Hotels/Tourism/Retail:</w:t>
      </w:r>
      <w:r w:rsidRPr="00167437">
        <w:rPr>
          <w:rFonts w:ascii="Proxima Nova Rg" w:hAnsi="Proxima Nova Rg"/>
          <w:sz w:val="22"/>
          <w:szCs w:val="22"/>
        </w:rPr>
        <w:tab/>
        <w:t>Sunny Bhatti</w:t>
      </w:r>
    </w:p>
    <w:p w14:paraId="28EF7A6F" w14:textId="77777777" w:rsidR="00EF29D2" w:rsidRPr="00167437" w:rsidRDefault="00EF29D2" w:rsidP="009D7346">
      <w:pPr>
        <w:tabs>
          <w:tab w:val="left" w:pos="4678"/>
        </w:tabs>
        <w:rPr>
          <w:rFonts w:ascii="Proxima Nova Rg" w:hAnsi="Proxima Nova Rg" w:cs="Times New Roman"/>
          <w:color w:val="000000"/>
          <w:sz w:val="22"/>
          <w:szCs w:val="22"/>
        </w:rPr>
      </w:pPr>
    </w:p>
    <w:p w14:paraId="0638AC73" w14:textId="212F427C" w:rsidR="001A20EC" w:rsidRPr="00167437" w:rsidRDefault="001A20EC" w:rsidP="009D7346">
      <w:pPr>
        <w:tabs>
          <w:tab w:val="left" w:pos="4678"/>
        </w:tabs>
        <w:rPr>
          <w:rFonts w:ascii="Proxima Nova Rg" w:hAnsi="Proxima Nova Rg" w:cs="Times New Roman"/>
          <w:color w:val="000000"/>
          <w:sz w:val="22"/>
          <w:szCs w:val="22"/>
        </w:rPr>
      </w:pPr>
      <w:r w:rsidRPr="00167437">
        <w:rPr>
          <w:rFonts w:ascii="Proxima Nova Rg" w:hAnsi="Proxima Nova Rg" w:cs="Times New Roman"/>
          <w:color w:val="000000"/>
          <w:sz w:val="22"/>
          <w:szCs w:val="22"/>
        </w:rPr>
        <w:t>Restaurant (licensed):</w:t>
      </w:r>
      <w:r w:rsidRPr="00167437">
        <w:rPr>
          <w:rFonts w:ascii="Proxima Nova Rg" w:hAnsi="Proxima Nova Rg" w:cs="Times New Roman"/>
          <w:color w:val="000000"/>
          <w:sz w:val="22"/>
          <w:szCs w:val="22"/>
        </w:rPr>
        <w:tab/>
      </w:r>
      <w:r w:rsidR="00EF29D2" w:rsidRPr="00167437">
        <w:rPr>
          <w:rFonts w:ascii="Proxima Nova Rg" w:hAnsi="Proxima Nova Rg" w:cs="Times New Roman"/>
          <w:color w:val="000000"/>
          <w:sz w:val="22"/>
          <w:szCs w:val="22"/>
        </w:rPr>
        <w:t>Olivia Holt</w:t>
      </w:r>
    </w:p>
    <w:p w14:paraId="563704BE" w14:textId="77777777" w:rsidR="009E46E1" w:rsidRPr="00167437" w:rsidRDefault="009E46E1" w:rsidP="009D7346">
      <w:pPr>
        <w:tabs>
          <w:tab w:val="left" w:pos="4678"/>
        </w:tabs>
        <w:rPr>
          <w:rFonts w:ascii="Proxima Nova Rg" w:hAnsi="Proxima Nova Rg" w:cs="Times New Roman"/>
          <w:color w:val="000000"/>
          <w:sz w:val="22"/>
          <w:szCs w:val="22"/>
        </w:rPr>
      </w:pPr>
    </w:p>
    <w:p w14:paraId="684349C8" w14:textId="2D1663DE" w:rsidR="009E46E1" w:rsidRPr="00167437" w:rsidRDefault="009E46E1" w:rsidP="009D7346">
      <w:pPr>
        <w:tabs>
          <w:tab w:val="left" w:pos="4678"/>
        </w:tabs>
        <w:rPr>
          <w:rFonts w:ascii="Proxima Nova Rg" w:hAnsi="Proxima Nova Rg" w:cs="Times New Roman"/>
          <w:color w:val="000000"/>
          <w:sz w:val="22"/>
          <w:szCs w:val="22"/>
        </w:rPr>
      </w:pPr>
      <w:r w:rsidRPr="00167437">
        <w:rPr>
          <w:rFonts w:ascii="Proxima Nova Rg" w:hAnsi="Proxima Nova Rg" w:cs="Times New Roman"/>
          <w:color w:val="000000"/>
          <w:sz w:val="22"/>
          <w:szCs w:val="22"/>
        </w:rPr>
        <w:t>Restaurant (unlicensed):</w:t>
      </w:r>
      <w:r w:rsidRPr="00167437">
        <w:rPr>
          <w:rFonts w:ascii="Proxima Nova Rg" w:hAnsi="Proxima Nova Rg" w:cs="Times New Roman"/>
          <w:color w:val="000000"/>
          <w:sz w:val="22"/>
          <w:szCs w:val="22"/>
        </w:rPr>
        <w:tab/>
        <w:t>Ron Balla</w:t>
      </w:r>
    </w:p>
    <w:p w14:paraId="7BA9AFE9" w14:textId="77777777" w:rsidR="009E46E1" w:rsidRPr="00167437" w:rsidRDefault="009E46E1" w:rsidP="009D7346">
      <w:pPr>
        <w:tabs>
          <w:tab w:val="left" w:pos="4678"/>
        </w:tabs>
        <w:rPr>
          <w:rFonts w:ascii="Proxima Nova Rg" w:hAnsi="Proxima Nova Rg" w:cs="Times New Roman"/>
          <w:color w:val="000000"/>
          <w:sz w:val="22"/>
          <w:szCs w:val="22"/>
        </w:rPr>
      </w:pPr>
    </w:p>
    <w:p w14:paraId="07BBEE06" w14:textId="4F0206CD" w:rsidR="009E46E1" w:rsidRPr="00167437" w:rsidRDefault="009E46E1" w:rsidP="009D7346">
      <w:pPr>
        <w:tabs>
          <w:tab w:val="left" w:pos="4678"/>
        </w:tabs>
        <w:rPr>
          <w:rFonts w:ascii="Proxima Nova Rg" w:hAnsi="Proxima Nova Rg" w:cs="Times New Roman"/>
          <w:color w:val="000000"/>
          <w:sz w:val="22"/>
          <w:szCs w:val="22"/>
        </w:rPr>
      </w:pPr>
      <w:r w:rsidRPr="00167437">
        <w:rPr>
          <w:rFonts w:ascii="Proxima Nova Rg" w:hAnsi="Proxima Nova Rg" w:cs="Times New Roman"/>
          <w:color w:val="000000"/>
          <w:sz w:val="22"/>
          <w:szCs w:val="22"/>
        </w:rPr>
        <w:t>Retail:</w:t>
      </w:r>
      <w:r w:rsidRPr="00167437">
        <w:rPr>
          <w:rFonts w:ascii="Proxima Nova Rg" w:hAnsi="Proxima Nova Rg" w:cs="Times New Roman"/>
          <w:color w:val="000000"/>
          <w:sz w:val="22"/>
          <w:szCs w:val="22"/>
        </w:rPr>
        <w:tab/>
        <w:t>Misty Adams</w:t>
      </w:r>
    </w:p>
    <w:p w14:paraId="5AB8F3CD" w14:textId="77777777" w:rsidR="003368D1" w:rsidRPr="00167437" w:rsidRDefault="003368D1" w:rsidP="009D7346">
      <w:pPr>
        <w:tabs>
          <w:tab w:val="left" w:pos="4678"/>
        </w:tabs>
        <w:rPr>
          <w:rFonts w:ascii="Proxima Nova Rg" w:hAnsi="Proxima Nova Rg" w:cs="Times New Roman"/>
          <w:color w:val="000000"/>
          <w:sz w:val="22"/>
          <w:szCs w:val="22"/>
        </w:rPr>
      </w:pPr>
    </w:p>
    <w:p w14:paraId="74334B0D" w14:textId="1BCBC76F" w:rsidR="001A20EC" w:rsidRPr="00167437" w:rsidRDefault="001A20EC" w:rsidP="009D7346">
      <w:pPr>
        <w:tabs>
          <w:tab w:val="left" w:pos="4678"/>
        </w:tabs>
        <w:rPr>
          <w:rFonts w:ascii="Proxima Nova Rg" w:hAnsi="Proxima Nova Rg"/>
          <w:sz w:val="22"/>
          <w:szCs w:val="22"/>
        </w:rPr>
      </w:pPr>
      <w:r w:rsidRPr="00167437">
        <w:rPr>
          <w:rFonts w:ascii="Proxima Nova Rg" w:hAnsi="Proxima Nova Rg"/>
          <w:sz w:val="22"/>
          <w:szCs w:val="22"/>
        </w:rPr>
        <w:t>Ward 3</w:t>
      </w:r>
      <w:r w:rsidR="00EF29D2" w:rsidRPr="00167437">
        <w:rPr>
          <w:rFonts w:ascii="Proxima Nova Rg" w:hAnsi="Proxima Nova Rg"/>
          <w:sz w:val="22"/>
          <w:szCs w:val="22"/>
        </w:rPr>
        <w:t xml:space="preserve"> Councillor</w:t>
      </w:r>
      <w:r w:rsidRPr="00167437">
        <w:rPr>
          <w:rFonts w:ascii="Proxima Nova Rg" w:hAnsi="Proxima Nova Rg"/>
          <w:sz w:val="22"/>
          <w:szCs w:val="22"/>
        </w:rPr>
        <w:t>:</w:t>
      </w:r>
      <w:r w:rsidRPr="00167437">
        <w:rPr>
          <w:rFonts w:ascii="Proxima Nova Rg" w:hAnsi="Proxima Nova Rg"/>
          <w:sz w:val="22"/>
          <w:szCs w:val="22"/>
        </w:rPr>
        <w:tab/>
        <w:t>Renaldo Agostino</w:t>
      </w:r>
    </w:p>
    <w:p w14:paraId="6ED3172C" w14:textId="77777777" w:rsidR="005078FD" w:rsidRPr="00167437" w:rsidRDefault="005078FD" w:rsidP="009D7346">
      <w:pPr>
        <w:tabs>
          <w:tab w:val="left" w:pos="4678"/>
        </w:tabs>
        <w:rPr>
          <w:rFonts w:ascii="Proxima Nova Rg" w:hAnsi="Proxima Nova Rg"/>
          <w:sz w:val="22"/>
          <w:szCs w:val="22"/>
        </w:rPr>
      </w:pPr>
    </w:p>
    <w:p w14:paraId="446D9B51" w14:textId="1B431B3B" w:rsidR="00DF13B0" w:rsidRDefault="005078FD" w:rsidP="009D7346">
      <w:pPr>
        <w:tabs>
          <w:tab w:val="left" w:pos="4678"/>
        </w:tabs>
        <w:rPr>
          <w:rFonts w:ascii="Proxima Nova Rg" w:hAnsi="Proxima Nova Rg"/>
          <w:sz w:val="22"/>
          <w:szCs w:val="22"/>
        </w:rPr>
      </w:pPr>
      <w:r w:rsidRPr="00167437">
        <w:rPr>
          <w:rFonts w:ascii="Proxima Nova Rg" w:hAnsi="Proxima Nova Rg"/>
          <w:sz w:val="22"/>
          <w:szCs w:val="22"/>
        </w:rPr>
        <w:t xml:space="preserve">DWBIA </w:t>
      </w:r>
      <w:r w:rsidR="00DC6A7F">
        <w:rPr>
          <w:rFonts w:ascii="Proxima Nova Rg" w:hAnsi="Proxima Nova Rg"/>
          <w:sz w:val="22"/>
          <w:szCs w:val="22"/>
        </w:rPr>
        <w:t>Staff</w:t>
      </w:r>
      <w:r w:rsidRPr="00167437">
        <w:rPr>
          <w:rFonts w:ascii="Proxima Nova Rg" w:hAnsi="Proxima Nova Rg"/>
          <w:sz w:val="22"/>
          <w:szCs w:val="22"/>
        </w:rPr>
        <w:t>:</w:t>
      </w:r>
      <w:r w:rsidR="00DF13B0">
        <w:rPr>
          <w:rFonts w:ascii="Proxima Nova Rg" w:hAnsi="Proxima Nova Rg"/>
          <w:sz w:val="22"/>
          <w:szCs w:val="22"/>
        </w:rPr>
        <w:tab/>
        <w:t>Janice Dyett</w:t>
      </w:r>
      <w:r w:rsidR="00822A78">
        <w:rPr>
          <w:rFonts w:ascii="Proxima Nova Rg" w:hAnsi="Proxima Nova Rg"/>
          <w:sz w:val="22"/>
          <w:szCs w:val="22"/>
        </w:rPr>
        <w:t xml:space="preserve"> and Shane Peters</w:t>
      </w:r>
    </w:p>
    <w:p w14:paraId="711476F2" w14:textId="77777777" w:rsidR="00DF13B0" w:rsidRDefault="00DF13B0" w:rsidP="009D7346">
      <w:pPr>
        <w:tabs>
          <w:tab w:val="left" w:pos="4678"/>
        </w:tabs>
        <w:rPr>
          <w:rFonts w:ascii="Proxima Nova Rg" w:hAnsi="Proxima Nova Rg"/>
          <w:sz w:val="22"/>
          <w:szCs w:val="22"/>
        </w:rPr>
      </w:pPr>
    </w:p>
    <w:p w14:paraId="000848B9" w14:textId="3D6C7B3A" w:rsidR="00EE46B0" w:rsidRPr="006B579B" w:rsidRDefault="00DF13B0" w:rsidP="001B713B">
      <w:pPr>
        <w:tabs>
          <w:tab w:val="left" w:pos="4678"/>
        </w:tabs>
        <w:ind w:left="4678" w:hanging="4678"/>
        <w:rPr>
          <w:rFonts w:ascii="Proxima Nova Rg" w:hAnsi="Proxima Nova Rg"/>
          <w:b/>
          <w:bCs/>
          <w:color w:val="EE0000"/>
          <w:sz w:val="22"/>
          <w:szCs w:val="22"/>
        </w:rPr>
      </w:pPr>
      <w:r>
        <w:rPr>
          <w:rFonts w:ascii="Proxima Nova Rg" w:hAnsi="Proxima Nova Rg"/>
          <w:sz w:val="22"/>
          <w:szCs w:val="22"/>
        </w:rPr>
        <w:t>Guest</w:t>
      </w:r>
      <w:r w:rsidR="00DB57F0">
        <w:rPr>
          <w:rFonts w:ascii="Proxima Nova Rg" w:hAnsi="Proxima Nova Rg"/>
          <w:sz w:val="22"/>
          <w:szCs w:val="22"/>
        </w:rPr>
        <w:t>s</w:t>
      </w:r>
      <w:r>
        <w:rPr>
          <w:rFonts w:ascii="Proxima Nova Rg" w:hAnsi="Proxima Nova Rg"/>
          <w:sz w:val="22"/>
          <w:szCs w:val="22"/>
        </w:rPr>
        <w:t>:</w:t>
      </w:r>
      <w:r w:rsidR="00A31E4D">
        <w:rPr>
          <w:rFonts w:ascii="Proxima Nova Rg" w:hAnsi="Proxima Nova Rg"/>
          <w:sz w:val="22"/>
          <w:szCs w:val="22"/>
        </w:rPr>
        <w:tab/>
      </w:r>
    </w:p>
    <w:p w14:paraId="36891FC0" w14:textId="77777777" w:rsidR="005078FD" w:rsidRPr="00167437" w:rsidRDefault="005078FD" w:rsidP="005078FD">
      <w:pPr>
        <w:tabs>
          <w:tab w:val="left" w:pos="4253"/>
        </w:tabs>
        <w:rPr>
          <w:rFonts w:ascii="Proxima Nova Rg" w:hAnsi="Proxima Nova Rg"/>
          <w:sz w:val="22"/>
          <w:szCs w:val="22"/>
        </w:rPr>
      </w:pPr>
    </w:p>
    <w:p w14:paraId="4593EAC2" w14:textId="77777777" w:rsidR="001A20EC" w:rsidRPr="00167437" w:rsidRDefault="001A20EC" w:rsidP="001A20EC">
      <w:pPr>
        <w:rPr>
          <w:rFonts w:ascii="Proxima Nova Rg" w:hAnsi="Proxima Nova Rg"/>
          <w:sz w:val="22"/>
          <w:szCs w:val="22"/>
        </w:rPr>
      </w:pPr>
    </w:p>
    <w:p w14:paraId="56A1DE6E" w14:textId="77777777" w:rsidR="001A20EC" w:rsidRPr="00167437" w:rsidRDefault="001A20EC" w:rsidP="007A6003">
      <w:pPr>
        <w:pStyle w:val="Heading1"/>
      </w:pPr>
      <w:r w:rsidRPr="00167437">
        <w:t>CALL TO ORDER</w:t>
      </w:r>
    </w:p>
    <w:p w14:paraId="1ADF0684" w14:textId="77777777" w:rsidR="001A20EC" w:rsidRPr="00167437" w:rsidRDefault="001A20EC" w:rsidP="001A20EC">
      <w:pPr>
        <w:rPr>
          <w:rFonts w:ascii="Proxima Nova Rg" w:hAnsi="Proxima Nova Rg" w:cs="Calibri"/>
          <w:sz w:val="22"/>
          <w:szCs w:val="22"/>
        </w:rPr>
      </w:pPr>
    </w:p>
    <w:p w14:paraId="0716C033" w14:textId="6DE72CC6" w:rsidR="001A20EC" w:rsidRPr="00167437" w:rsidRDefault="001A20EC" w:rsidP="00167437">
      <w:pPr>
        <w:pStyle w:val="Heading2"/>
        <w:rPr>
          <w:rFonts w:cs="ArialMT"/>
        </w:rPr>
      </w:pPr>
      <w:r w:rsidRPr="00167437">
        <w:t>Reading of Land Acknowledgement</w:t>
      </w:r>
      <w:r w:rsidR="007A6003" w:rsidRPr="00167437">
        <w:br/>
      </w:r>
    </w:p>
    <w:p w14:paraId="2C8AB9B8" w14:textId="77777777" w:rsidR="00DC6A7F" w:rsidRPr="00DC6A7F" w:rsidRDefault="001A20EC" w:rsidP="00167437">
      <w:pPr>
        <w:pStyle w:val="Heading2"/>
        <w:rPr>
          <w:rFonts w:cs="Calibri"/>
        </w:rPr>
      </w:pPr>
      <w:r w:rsidRPr="00167437">
        <w:t>We [I] would like to begin by acknowledging that the land on which we gather is the traditional territory of the Three Fires Confederacy of First Nations, which includes the Ojibwa, the Odawa, and the Potawatomi. The City of Windsor honours all First Nations, Inuit and Métis peoples and their valuable past and present contributions to this land.</w:t>
      </w:r>
    </w:p>
    <w:p w14:paraId="13A7A9D5" w14:textId="6B9ACBD6" w:rsidR="001A20EC" w:rsidRPr="00167437" w:rsidRDefault="007A6003" w:rsidP="00DC6A7F">
      <w:pPr>
        <w:pStyle w:val="Heading2"/>
        <w:numPr>
          <w:ilvl w:val="0"/>
          <w:numId w:val="0"/>
        </w:numPr>
        <w:ind w:left="908"/>
        <w:rPr>
          <w:rFonts w:cs="Calibri"/>
        </w:rPr>
      </w:pPr>
      <w:r w:rsidRPr="00167437">
        <w:br/>
      </w:r>
    </w:p>
    <w:p w14:paraId="222AFD6A" w14:textId="77777777" w:rsidR="001A20EC" w:rsidRDefault="001A20EC" w:rsidP="00167437">
      <w:pPr>
        <w:pStyle w:val="Heading2"/>
      </w:pPr>
      <w:r w:rsidRPr="00167437">
        <w:t>Adoption of the distributed agenda</w:t>
      </w:r>
    </w:p>
    <w:p w14:paraId="6648855A" w14:textId="77777777" w:rsidR="001A20EC" w:rsidRPr="00167437" w:rsidRDefault="001A20EC" w:rsidP="001A20EC">
      <w:pPr>
        <w:rPr>
          <w:rFonts w:ascii="Proxima Nova Rg" w:hAnsi="Proxima Nova Rg" w:cs="Calibri"/>
          <w:sz w:val="22"/>
          <w:szCs w:val="22"/>
        </w:rPr>
      </w:pPr>
    </w:p>
    <w:p w14:paraId="0730B03B" w14:textId="77777777" w:rsidR="001A20EC" w:rsidRPr="00167437" w:rsidRDefault="001A20EC" w:rsidP="001A20EC">
      <w:pPr>
        <w:rPr>
          <w:rFonts w:ascii="Proxima Nova Rg" w:hAnsi="Proxima Nova Rg" w:cs="Calibri"/>
          <w:sz w:val="22"/>
          <w:szCs w:val="22"/>
        </w:rPr>
      </w:pPr>
    </w:p>
    <w:p w14:paraId="28907983" w14:textId="77777777" w:rsidR="004E3C53" w:rsidRDefault="001A20EC" w:rsidP="004E3C53">
      <w:pPr>
        <w:pStyle w:val="Heading1"/>
      </w:pPr>
      <w:r w:rsidRPr="00167437">
        <w:t>DISCLOSURE OF PERCUNIARY INTEREST</w:t>
      </w:r>
    </w:p>
    <w:p w14:paraId="55BF21F2" w14:textId="77777777" w:rsidR="00436A7C" w:rsidRPr="00436A7C" w:rsidRDefault="00436A7C" w:rsidP="00436A7C">
      <w:pPr>
        <w:rPr>
          <w:highlight w:val="lightGray"/>
          <w:lang w:val="en-US"/>
        </w:rPr>
      </w:pPr>
    </w:p>
    <w:p w14:paraId="47D8BBAA" w14:textId="77777777" w:rsidR="00436A7C" w:rsidRPr="00436A7C" w:rsidRDefault="00436A7C" w:rsidP="00436A7C">
      <w:pPr>
        <w:rPr>
          <w:highlight w:val="lightGray"/>
          <w:lang w:val="en-US"/>
        </w:rPr>
      </w:pPr>
    </w:p>
    <w:p w14:paraId="12321AA9" w14:textId="2DF063F6" w:rsidR="004E3C53" w:rsidRPr="00167437" w:rsidRDefault="004E3C53">
      <w:pPr>
        <w:rPr>
          <w:rFonts w:ascii="Proxima Nova Rg" w:eastAsia="Times New Roman" w:hAnsi="Proxima Nova Rg" w:cs="ProximaNova-Regular"/>
          <w:b/>
          <w:bCs/>
          <w:sz w:val="22"/>
          <w:szCs w:val="22"/>
          <w:highlight w:val="lightGray"/>
          <w:lang w:val="en-US"/>
        </w:rPr>
      </w:pPr>
    </w:p>
    <w:p w14:paraId="20F9AB39" w14:textId="49927227" w:rsidR="001A20EC" w:rsidRPr="00436A7C" w:rsidRDefault="001A20EC" w:rsidP="004E3C53">
      <w:pPr>
        <w:pStyle w:val="Heading1"/>
        <w:rPr>
          <w:highlight w:val="lightGray"/>
        </w:rPr>
      </w:pPr>
      <w:r w:rsidRPr="00436A7C">
        <w:t>ADOPTION OF THE MINUTES</w:t>
      </w:r>
    </w:p>
    <w:p w14:paraId="252A65E0" w14:textId="77777777" w:rsidR="001A20EC" w:rsidRPr="00436A7C" w:rsidRDefault="001A20EC" w:rsidP="001A20EC">
      <w:pPr>
        <w:rPr>
          <w:rFonts w:ascii="Proxima Nova Rg" w:hAnsi="Proxima Nova Rg" w:cs="Calibri"/>
          <w:sz w:val="22"/>
          <w:szCs w:val="22"/>
        </w:rPr>
      </w:pPr>
    </w:p>
    <w:p w14:paraId="291F1D0A" w14:textId="77777777" w:rsidR="001A20EC" w:rsidRPr="00436A7C" w:rsidRDefault="001A20EC" w:rsidP="00614249">
      <w:pPr>
        <w:rPr>
          <w:rFonts w:ascii="Proxima Nova Rg" w:hAnsi="Proxima Nova Rg" w:cs="Calibri"/>
          <w:sz w:val="22"/>
          <w:szCs w:val="22"/>
        </w:rPr>
      </w:pPr>
    </w:p>
    <w:p w14:paraId="29A9E1E0" w14:textId="77777777" w:rsidR="009C1C68" w:rsidRPr="00436A7C" w:rsidRDefault="009C1C68" w:rsidP="007A6003">
      <w:pPr>
        <w:pStyle w:val="Heading1"/>
      </w:pPr>
      <w:r w:rsidRPr="00436A7C">
        <w:t>REGULAR BUSINESS ITEMS</w:t>
      </w:r>
    </w:p>
    <w:p w14:paraId="5A5F4B7F" w14:textId="77777777" w:rsidR="009C115D" w:rsidRPr="00436A7C" w:rsidRDefault="009C115D" w:rsidP="009C115D">
      <w:pPr>
        <w:rPr>
          <w:rFonts w:ascii="Proxima Nova Rg" w:hAnsi="Proxima Nova Rg"/>
          <w:sz w:val="22"/>
          <w:szCs w:val="22"/>
          <w:lang w:val="en-US"/>
        </w:rPr>
      </w:pPr>
    </w:p>
    <w:p w14:paraId="1F0DA69D" w14:textId="0CB83B1F" w:rsidR="00967F6E" w:rsidRPr="004845EB" w:rsidRDefault="00A55475" w:rsidP="00A31E4D">
      <w:pPr>
        <w:pStyle w:val="Heading2"/>
      </w:pPr>
      <w:r w:rsidRPr="004845EB">
        <w:t>Street Cleaning – contract</w:t>
      </w:r>
      <w:r w:rsidR="001B713B" w:rsidRPr="004845EB">
        <w:t xml:space="preserve"> – brought forward</w:t>
      </w:r>
    </w:p>
    <w:p w14:paraId="34A48E92" w14:textId="7C2561DB" w:rsidR="00A55475" w:rsidRDefault="00A55475" w:rsidP="00A55475">
      <w:pPr>
        <w:pStyle w:val="Heading2"/>
      </w:pPr>
      <w:r>
        <w:t xml:space="preserve">Website design </w:t>
      </w:r>
      <w:r w:rsidR="007772FC">
        <w:t>– any updates</w:t>
      </w:r>
    </w:p>
    <w:p w14:paraId="51361559" w14:textId="6D1F43C0" w:rsidR="004845EB" w:rsidRPr="004845EB" w:rsidRDefault="004845EB" w:rsidP="004845EB">
      <w:pPr>
        <w:pStyle w:val="Heading2"/>
      </w:pPr>
      <w:r>
        <w:t>Pelissier St. tree lighting</w:t>
      </w:r>
    </w:p>
    <w:p w14:paraId="087F120D" w14:textId="12806C0F" w:rsidR="001B713B" w:rsidRDefault="001B713B" w:rsidP="001B713B">
      <w:pPr>
        <w:pStyle w:val="Heading2"/>
      </w:pPr>
      <w:r w:rsidRPr="004845EB">
        <w:t xml:space="preserve">Tree Project </w:t>
      </w:r>
      <w:r w:rsidR="004845EB">
        <w:t>–</w:t>
      </w:r>
      <w:r w:rsidRPr="004845EB">
        <w:t xml:space="preserve"> update</w:t>
      </w:r>
    </w:p>
    <w:p w14:paraId="395EA38F" w14:textId="4F0E6A52" w:rsidR="004845EB" w:rsidRPr="004845EB" w:rsidRDefault="004845EB" w:rsidP="004845EB">
      <w:pPr>
        <w:pStyle w:val="Heading2"/>
      </w:pPr>
      <w:r>
        <w:t xml:space="preserve">Farmers’ Market </w:t>
      </w:r>
      <w:r w:rsidR="007772FC">
        <w:t>- update</w:t>
      </w:r>
    </w:p>
    <w:p w14:paraId="2918A782" w14:textId="54CC9DC9" w:rsidR="00A55475" w:rsidRDefault="00A55475" w:rsidP="00A55475">
      <w:pPr>
        <w:pStyle w:val="Heading2"/>
      </w:pPr>
      <w:r>
        <w:t xml:space="preserve">Speakers </w:t>
      </w:r>
      <w:r w:rsidR="004845EB">
        <w:t>– brought forward</w:t>
      </w:r>
    </w:p>
    <w:p w14:paraId="765D6F8A" w14:textId="00B9658A" w:rsidR="00AC49A2" w:rsidRPr="00AC49A2" w:rsidRDefault="00AC49A2" w:rsidP="007772FC">
      <w:pPr>
        <w:pStyle w:val="Heading2"/>
      </w:pPr>
      <w:r>
        <w:t xml:space="preserve">Events </w:t>
      </w:r>
      <w:r w:rsidR="005035E8">
        <w:t>budget overview</w:t>
      </w:r>
    </w:p>
    <w:p w14:paraId="2FD7E13C" w14:textId="77777777" w:rsidR="00A31E4D" w:rsidRPr="00A31E4D" w:rsidRDefault="00A31E4D" w:rsidP="00A31E4D">
      <w:pPr>
        <w:rPr>
          <w:lang w:val="en-US"/>
        </w:rPr>
      </w:pPr>
    </w:p>
    <w:p w14:paraId="57FB18E5" w14:textId="3212E4B0" w:rsidR="00967F6E" w:rsidRDefault="00967F6E" w:rsidP="00967F6E">
      <w:pPr>
        <w:pStyle w:val="Heading1"/>
      </w:pPr>
      <w:r w:rsidRPr="00436A7C">
        <w:t>NEW BUSINESS</w:t>
      </w:r>
    </w:p>
    <w:p w14:paraId="384EE4CD" w14:textId="77777777" w:rsidR="00B0150F" w:rsidRDefault="00B0150F" w:rsidP="00B0150F">
      <w:pPr>
        <w:rPr>
          <w:lang w:val="en-US"/>
        </w:rPr>
      </w:pPr>
    </w:p>
    <w:p w14:paraId="0B939577" w14:textId="2237766A" w:rsidR="006B579B" w:rsidRDefault="001B713B" w:rsidP="00B86781">
      <w:pPr>
        <w:pStyle w:val="Heading2"/>
      </w:pPr>
      <w:r w:rsidRPr="004845EB">
        <w:t>Pelissier Park decorative designer pole lighting - AL Global Quote</w:t>
      </w:r>
    </w:p>
    <w:p w14:paraId="3ABC75AE" w14:textId="07B4A48D" w:rsidR="007772FC" w:rsidRPr="007772FC" w:rsidRDefault="007772FC" w:rsidP="007772FC">
      <w:pPr>
        <w:pStyle w:val="Heading2"/>
      </w:pPr>
      <w:r>
        <w:t xml:space="preserve">Private Security </w:t>
      </w:r>
    </w:p>
    <w:p w14:paraId="2846A706" w14:textId="671E99B9" w:rsidR="004845EB" w:rsidRPr="004845EB" w:rsidRDefault="004845EB" w:rsidP="004845EB">
      <w:pPr>
        <w:pStyle w:val="Heading2"/>
      </w:pPr>
      <w:r>
        <w:t>IDA (International Downtown Association) – automatic renewal $995.00</w:t>
      </w:r>
    </w:p>
    <w:p w14:paraId="516F5611" w14:textId="00703F7D" w:rsidR="00576F54" w:rsidRDefault="000A219B" w:rsidP="00576F54">
      <w:pPr>
        <w:pStyle w:val="Heading2"/>
      </w:pPr>
      <w:r>
        <w:t>DWBIA Elections – Review Bylaws</w:t>
      </w:r>
    </w:p>
    <w:p w14:paraId="7EC9669A" w14:textId="77777777" w:rsidR="00167437" w:rsidRPr="00436A7C" w:rsidRDefault="00167437" w:rsidP="00DA205B">
      <w:pPr>
        <w:rPr>
          <w:rFonts w:ascii="Proxima Nova Rg" w:hAnsi="Proxima Nova Rg" w:cs="Calibri"/>
          <w:sz w:val="22"/>
          <w:szCs w:val="22"/>
        </w:rPr>
      </w:pPr>
    </w:p>
    <w:p w14:paraId="52F8868C" w14:textId="4276D53D" w:rsidR="001A20EC" w:rsidRPr="00436A7C" w:rsidRDefault="001A20EC" w:rsidP="007A6003">
      <w:pPr>
        <w:pStyle w:val="Heading1"/>
      </w:pPr>
      <w:r w:rsidRPr="00436A7C">
        <w:t>UPCOMING MEETINGS</w:t>
      </w:r>
    </w:p>
    <w:p w14:paraId="26BBD3B5" w14:textId="77777777" w:rsidR="00BE6AF0" w:rsidRPr="00436A7C" w:rsidRDefault="00BE6AF0" w:rsidP="00385077">
      <w:pPr>
        <w:rPr>
          <w:rFonts w:ascii="Proxima Nova Rg" w:hAnsi="Proxima Nova Rg" w:cstheme="minorHAnsi"/>
          <w:sz w:val="22"/>
          <w:szCs w:val="22"/>
        </w:rPr>
      </w:pPr>
    </w:p>
    <w:p w14:paraId="0549C7A7" w14:textId="547FE560" w:rsidR="00385077" w:rsidRPr="00436A7C" w:rsidRDefault="00385077" w:rsidP="00167437">
      <w:pPr>
        <w:ind w:left="454"/>
        <w:rPr>
          <w:rFonts w:ascii="Proxima Nova Rg" w:hAnsi="Proxima Nova Rg" w:cstheme="minorHAnsi"/>
          <w:sz w:val="22"/>
          <w:szCs w:val="22"/>
        </w:rPr>
      </w:pPr>
      <w:r w:rsidRPr="00436A7C">
        <w:rPr>
          <w:rFonts w:ascii="Proxima Nova Rg" w:hAnsi="Proxima Nova Rg" w:cstheme="minorHAnsi"/>
          <w:sz w:val="22"/>
          <w:szCs w:val="22"/>
        </w:rPr>
        <w:t>DWBIA Board of Directors Meeting</w:t>
      </w:r>
    </w:p>
    <w:p w14:paraId="1F510D11" w14:textId="60B30B87" w:rsidR="00385077" w:rsidRDefault="00DB57F0" w:rsidP="00167437">
      <w:pPr>
        <w:ind w:left="454"/>
        <w:rPr>
          <w:rFonts w:ascii="Proxima Nova Rg" w:hAnsi="Proxima Nova Rg" w:cstheme="minorHAnsi"/>
          <w:sz w:val="22"/>
          <w:szCs w:val="22"/>
        </w:rPr>
      </w:pPr>
      <w:r>
        <w:rPr>
          <w:rFonts w:ascii="Proxima Nova Rg" w:hAnsi="Proxima Nova Rg" w:cstheme="minorHAnsi"/>
          <w:sz w:val="22"/>
          <w:szCs w:val="22"/>
        </w:rPr>
        <w:t>Mon</w:t>
      </w:r>
      <w:r w:rsidR="00385077" w:rsidRPr="00436A7C">
        <w:rPr>
          <w:rFonts w:ascii="Proxima Nova Rg" w:hAnsi="Proxima Nova Rg" w:cstheme="minorHAnsi"/>
          <w:sz w:val="22"/>
          <w:szCs w:val="22"/>
        </w:rPr>
        <w:t xml:space="preserve">day, </w:t>
      </w:r>
      <w:r w:rsidR="00A31E4D">
        <w:rPr>
          <w:rFonts w:ascii="Proxima Nova Rg" w:hAnsi="Proxima Nova Rg" w:cstheme="minorHAnsi"/>
          <w:sz w:val="22"/>
          <w:szCs w:val="22"/>
        </w:rPr>
        <w:t>August</w:t>
      </w:r>
      <w:r w:rsidR="00F95B74">
        <w:rPr>
          <w:rFonts w:ascii="Proxima Nova Rg" w:hAnsi="Proxima Nova Rg" w:cstheme="minorHAnsi"/>
          <w:sz w:val="22"/>
          <w:szCs w:val="22"/>
        </w:rPr>
        <w:t xml:space="preserve"> </w:t>
      </w:r>
      <w:r w:rsidR="00A31E4D">
        <w:rPr>
          <w:rFonts w:ascii="Proxima Nova Rg" w:hAnsi="Proxima Nova Rg" w:cstheme="minorHAnsi"/>
          <w:sz w:val="22"/>
          <w:szCs w:val="22"/>
        </w:rPr>
        <w:t>24</w:t>
      </w:r>
      <w:r w:rsidR="00385077" w:rsidRPr="00436A7C">
        <w:rPr>
          <w:rFonts w:ascii="Proxima Nova Rg" w:hAnsi="Proxima Nova Rg" w:cstheme="minorHAnsi"/>
          <w:sz w:val="22"/>
          <w:szCs w:val="22"/>
        </w:rPr>
        <w:t>, 2026</w:t>
      </w:r>
    </w:p>
    <w:p w14:paraId="57478680" w14:textId="77777777" w:rsidR="000A219B" w:rsidRDefault="000A219B" w:rsidP="00167437">
      <w:pPr>
        <w:ind w:left="454"/>
        <w:rPr>
          <w:rFonts w:ascii="Proxima Nova Rg" w:hAnsi="Proxima Nova Rg" w:cstheme="minorHAnsi"/>
          <w:sz w:val="22"/>
          <w:szCs w:val="22"/>
        </w:rPr>
      </w:pPr>
    </w:p>
    <w:p w14:paraId="067BB3D9" w14:textId="6D49AF83" w:rsidR="000A219B" w:rsidRDefault="000A219B" w:rsidP="00167437">
      <w:pPr>
        <w:ind w:left="454"/>
        <w:rPr>
          <w:rFonts w:ascii="Proxima Nova Rg" w:hAnsi="Proxima Nova Rg" w:cstheme="minorHAnsi"/>
          <w:sz w:val="22"/>
          <w:szCs w:val="22"/>
        </w:rPr>
      </w:pPr>
      <w:r>
        <w:rPr>
          <w:rFonts w:ascii="Proxima Nova Rg" w:hAnsi="Proxima Nova Rg" w:cstheme="minorHAnsi"/>
          <w:sz w:val="22"/>
          <w:szCs w:val="22"/>
        </w:rPr>
        <w:t xml:space="preserve">DWBIA Striking Committee Meeting </w:t>
      </w:r>
    </w:p>
    <w:p w14:paraId="12F0AD65" w14:textId="0366B657" w:rsidR="000A219B" w:rsidRDefault="000A219B" w:rsidP="00167437">
      <w:pPr>
        <w:ind w:left="454"/>
        <w:rPr>
          <w:rFonts w:ascii="Proxima Nova Rg" w:hAnsi="Proxima Nova Rg" w:cstheme="minorHAnsi"/>
          <w:sz w:val="22"/>
          <w:szCs w:val="22"/>
        </w:rPr>
      </w:pPr>
      <w:r>
        <w:rPr>
          <w:rFonts w:ascii="Proxima Nova Rg" w:hAnsi="Proxima Nova Rg" w:cstheme="minorHAnsi"/>
          <w:sz w:val="22"/>
          <w:szCs w:val="22"/>
        </w:rPr>
        <w:t>Monday, September 14, 2026</w:t>
      </w:r>
    </w:p>
    <w:p w14:paraId="10BC77D2" w14:textId="77777777" w:rsidR="000A219B" w:rsidRDefault="000A219B" w:rsidP="00167437">
      <w:pPr>
        <w:ind w:left="454"/>
        <w:rPr>
          <w:rFonts w:ascii="Proxima Nova Rg" w:hAnsi="Proxima Nova Rg" w:cstheme="minorHAnsi"/>
          <w:sz w:val="22"/>
          <w:szCs w:val="22"/>
        </w:rPr>
      </w:pPr>
    </w:p>
    <w:p w14:paraId="192D01B9" w14:textId="17AA7650" w:rsidR="000A219B" w:rsidRDefault="000A219B" w:rsidP="00167437">
      <w:pPr>
        <w:ind w:left="454"/>
        <w:rPr>
          <w:rFonts w:ascii="Proxima Nova Rg" w:hAnsi="Proxima Nova Rg" w:cstheme="minorHAnsi"/>
          <w:sz w:val="22"/>
          <w:szCs w:val="22"/>
        </w:rPr>
      </w:pPr>
      <w:r>
        <w:rPr>
          <w:rFonts w:ascii="Proxima Nova Rg" w:hAnsi="Proxima Nova Rg" w:cstheme="minorHAnsi"/>
          <w:sz w:val="22"/>
          <w:szCs w:val="22"/>
        </w:rPr>
        <w:t>DWBIA Board of Directors Meeting</w:t>
      </w:r>
    </w:p>
    <w:p w14:paraId="18A64DD8" w14:textId="0E87E243" w:rsidR="000A219B" w:rsidRPr="00436A7C" w:rsidRDefault="000A219B" w:rsidP="00167437">
      <w:pPr>
        <w:ind w:left="454"/>
        <w:rPr>
          <w:rFonts w:ascii="Proxima Nova Rg" w:hAnsi="Proxima Nova Rg" w:cstheme="minorHAnsi"/>
          <w:sz w:val="22"/>
          <w:szCs w:val="22"/>
        </w:rPr>
      </w:pPr>
      <w:r>
        <w:rPr>
          <w:rFonts w:ascii="Proxima Nova Rg" w:hAnsi="Proxima Nova Rg" w:cstheme="minorHAnsi"/>
          <w:sz w:val="22"/>
          <w:szCs w:val="22"/>
        </w:rPr>
        <w:t>Monday, September 28, 2026</w:t>
      </w:r>
    </w:p>
    <w:p w14:paraId="571EE33A" w14:textId="77777777" w:rsidR="007819FF" w:rsidRPr="00614249" w:rsidRDefault="007819FF" w:rsidP="00281703">
      <w:pPr>
        <w:rPr>
          <w:rFonts w:ascii="Proxima Nova Rg" w:hAnsi="Proxima Nova Rg" w:cstheme="minorHAnsi"/>
          <w:sz w:val="22"/>
          <w:szCs w:val="22"/>
        </w:rPr>
      </w:pPr>
    </w:p>
    <w:p w14:paraId="14580F9F" w14:textId="77777777" w:rsidR="00CE4A10" w:rsidRPr="00614249" w:rsidRDefault="00CE4A10" w:rsidP="001A20EC">
      <w:pPr>
        <w:rPr>
          <w:rFonts w:ascii="Proxima Nova Rg" w:hAnsi="Proxima Nova Rg" w:cstheme="minorHAnsi"/>
          <w:sz w:val="22"/>
          <w:szCs w:val="22"/>
        </w:rPr>
      </w:pPr>
    </w:p>
    <w:p w14:paraId="2AFDBCDE" w14:textId="595105CB" w:rsidR="001A20EC" w:rsidRPr="00167437" w:rsidRDefault="003A66D3" w:rsidP="001A20EC">
      <w:pPr>
        <w:rPr>
          <w:rFonts w:ascii="Proxima Nova Rg" w:hAnsi="Proxima Nova Rg" w:cstheme="minorHAnsi"/>
          <w:b/>
          <w:bCs/>
          <w:sz w:val="22"/>
          <w:szCs w:val="22"/>
        </w:rPr>
      </w:pPr>
      <w:r w:rsidRPr="00167437">
        <w:rPr>
          <w:rFonts w:ascii="Proxima Nova Rg" w:hAnsi="Proxima Nova Rg" w:cstheme="minorHAnsi"/>
          <w:b/>
          <w:bCs/>
          <w:sz w:val="22"/>
          <w:szCs w:val="22"/>
        </w:rPr>
        <w:t>A</w:t>
      </w:r>
      <w:r w:rsidR="001A20EC" w:rsidRPr="00167437">
        <w:rPr>
          <w:rFonts w:ascii="Proxima Nova Rg" w:hAnsi="Proxima Nova Rg" w:cstheme="minorHAnsi"/>
          <w:b/>
          <w:bCs/>
          <w:sz w:val="22"/>
          <w:szCs w:val="22"/>
        </w:rPr>
        <w:t>DJOURNMENT</w:t>
      </w:r>
    </w:p>
    <w:p w14:paraId="63434A7E" w14:textId="77777777" w:rsidR="001A20EC" w:rsidRPr="00167437" w:rsidRDefault="001A20EC" w:rsidP="001A20EC">
      <w:pPr>
        <w:tabs>
          <w:tab w:val="left" w:pos="1350"/>
          <w:tab w:val="left" w:pos="2059"/>
        </w:tabs>
        <w:ind w:firstLine="454"/>
        <w:rPr>
          <w:rFonts w:ascii="Proxima Nova Rg" w:hAnsi="Proxima Nova Rg"/>
          <w:sz w:val="22"/>
          <w:szCs w:val="22"/>
        </w:rPr>
      </w:pPr>
    </w:p>
    <w:p w14:paraId="278DA64E" w14:textId="0156D431" w:rsidR="001A20EC" w:rsidRPr="00167437" w:rsidRDefault="001A20EC" w:rsidP="001A20EC">
      <w:pPr>
        <w:jc w:val="center"/>
        <w:rPr>
          <w:rFonts w:ascii="Proxima Nova Rg" w:hAnsi="Proxima Nova Rg"/>
          <w:b/>
          <w:sz w:val="22"/>
          <w:szCs w:val="22"/>
        </w:rPr>
      </w:pPr>
      <w:r w:rsidRPr="00167437">
        <w:rPr>
          <w:rFonts w:ascii="Proxima Nova Rg" w:hAnsi="Proxima Nova Rg"/>
          <w:b/>
          <w:sz w:val="22"/>
          <w:szCs w:val="22"/>
        </w:rPr>
        <w:t xml:space="preserve">A quorum of </w:t>
      </w:r>
      <w:r w:rsidR="00A5525C" w:rsidRPr="00167437">
        <w:rPr>
          <w:rFonts w:ascii="Proxima Nova Rg" w:hAnsi="Proxima Nova Rg"/>
          <w:b/>
          <w:sz w:val="22"/>
          <w:szCs w:val="22"/>
        </w:rPr>
        <w:t>five</w:t>
      </w:r>
      <w:r w:rsidRPr="00167437">
        <w:rPr>
          <w:rFonts w:ascii="Proxima Nova Rg" w:hAnsi="Proxima Nova Rg"/>
          <w:b/>
          <w:sz w:val="22"/>
          <w:szCs w:val="22"/>
        </w:rPr>
        <w:t xml:space="preserve"> (</w:t>
      </w:r>
      <w:r w:rsidR="009E46E1" w:rsidRPr="00167437">
        <w:rPr>
          <w:rFonts w:ascii="Proxima Nova Rg" w:hAnsi="Proxima Nova Rg"/>
          <w:b/>
          <w:sz w:val="22"/>
          <w:szCs w:val="22"/>
        </w:rPr>
        <w:t>5</w:t>
      </w:r>
      <w:r w:rsidRPr="00167437">
        <w:rPr>
          <w:rFonts w:ascii="Proxima Nova Rg" w:hAnsi="Proxima Nova Rg"/>
          <w:b/>
          <w:sz w:val="22"/>
          <w:szCs w:val="22"/>
        </w:rPr>
        <w:t>) voting members is required for DWBIA Board Meetings</w:t>
      </w:r>
      <w:bookmarkEnd w:id="0"/>
    </w:p>
    <w:p w14:paraId="0031D2B6" w14:textId="77777777" w:rsidR="001A20EC" w:rsidRPr="00167437" w:rsidRDefault="001A20EC" w:rsidP="001A20EC">
      <w:pPr>
        <w:tabs>
          <w:tab w:val="left" w:pos="2484"/>
        </w:tabs>
        <w:spacing w:before="120" w:after="120"/>
        <w:ind w:left="108"/>
        <w:jc w:val="center"/>
        <w:rPr>
          <w:rFonts w:ascii="Proxima Nova Rg" w:hAnsi="Proxima Nova Rg"/>
          <w:sz w:val="22"/>
          <w:szCs w:val="22"/>
        </w:rPr>
      </w:pPr>
    </w:p>
    <w:p w14:paraId="2352B680" w14:textId="77777777" w:rsidR="0032308B" w:rsidRPr="004E3C53" w:rsidRDefault="0032308B">
      <w:pPr>
        <w:tabs>
          <w:tab w:val="left" w:pos="2484"/>
        </w:tabs>
        <w:spacing w:before="120" w:after="120"/>
        <w:ind w:left="108"/>
        <w:jc w:val="center"/>
        <w:rPr>
          <w:rFonts w:ascii="Proxima Nova Rg" w:hAnsi="Proxima Nova Rg"/>
          <w:sz w:val="22"/>
          <w:szCs w:val="22"/>
        </w:rPr>
      </w:pPr>
    </w:p>
    <w:sectPr w:rsidR="0032308B" w:rsidRPr="004E3C53" w:rsidSect="00B03DA0">
      <w:headerReference w:type="first" r:id="rId8"/>
      <w:pgSz w:w="12240" w:h="15840" w:code="1"/>
      <w:pgMar w:top="1134" w:right="1134" w:bottom="567" w:left="1134" w:header="113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178A3" w14:textId="77777777" w:rsidR="00B96A7F" w:rsidRDefault="00B96A7F" w:rsidP="004239CD">
      <w:r>
        <w:separator/>
      </w:r>
    </w:p>
  </w:endnote>
  <w:endnote w:type="continuationSeparator" w:id="0">
    <w:p w14:paraId="7E127160" w14:textId="77777777" w:rsidR="00B96A7F" w:rsidRDefault="00B96A7F" w:rsidP="0042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oxima Nova Rg">
    <w:altName w:val="Tahoma"/>
    <w:charset w:val="00"/>
    <w:family w:val="auto"/>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ProximaNova-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MT">
    <w:altName w:val="Klee One"/>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97B55" w14:textId="77777777" w:rsidR="00B96A7F" w:rsidRDefault="00B96A7F" w:rsidP="004239CD">
      <w:r>
        <w:separator/>
      </w:r>
    </w:p>
  </w:footnote>
  <w:footnote w:type="continuationSeparator" w:id="0">
    <w:p w14:paraId="404460D3" w14:textId="77777777" w:rsidR="00B96A7F" w:rsidRDefault="00B96A7F" w:rsidP="00423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E8E0" w14:textId="77777777" w:rsidR="001A20EC" w:rsidRDefault="001A20EC">
    <w:pPr>
      <w:pStyle w:val="Header"/>
    </w:pPr>
    <w:r>
      <w:rPr>
        <w:noProof/>
      </w:rPr>
      <w:drawing>
        <wp:anchor distT="0" distB="0" distL="114300" distR="114300" simplePos="0" relativeHeight="251659264" behindDoc="1" locked="0" layoutInCell="1" allowOverlap="1" wp14:anchorId="3D8FC628" wp14:editId="4FB1B536">
          <wp:simplePos x="0" y="0"/>
          <wp:positionH relativeFrom="column">
            <wp:posOffset>-752475</wp:posOffset>
          </wp:positionH>
          <wp:positionV relativeFrom="paragraph">
            <wp:posOffset>-710565</wp:posOffset>
          </wp:positionV>
          <wp:extent cx="7778750" cy="1764030"/>
          <wp:effectExtent l="0" t="0" r="0" b="7620"/>
          <wp:wrapNone/>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8750" cy="1764030"/>
                  </a:xfrm>
                  <a:prstGeom prst="rect">
                    <a:avLst/>
                  </a:prstGeom>
                </pic:spPr>
              </pic:pic>
            </a:graphicData>
          </a:graphic>
          <wp14:sizeRelH relativeFrom="page">
            <wp14:pctWidth>0</wp14:pctWidth>
          </wp14:sizeRelH>
          <wp14:sizeRelV relativeFrom="page">
            <wp14:pctHeight>0</wp14:pctHeight>
          </wp14:sizeRelV>
        </wp:anchor>
      </w:drawing>
    </w:r>
  </w:p>
  <w:p w14:paraId="1E12A415" w14:textId="77777777" w:rsidR="001A20EC" w:rsidRDefault="001A20EC">
    <w:pPr>
      <w:pStyle w:val="Header"/>
    </w:pPr>
  </w:p>
  <w:p w14:paraId="4C2D70C7" w14:textId="77777777" w:rsidR="001A20EC" w:rsidRDefault="001A20EC">
    <w:pPr>
      <w:pStyle w:val="Header"/>
    </w:pPr>
  </w:p>
  <w:p w14:paraId="064C5026" w14:textId="77777777" w:rsidR="001A20EC" w:rsidRDefault="001A20EC">
    <w:pPr>
      <w:pStyle w:val="Header"/>
    </w:pPr>
  </w:p>
  <w:p w14:paraId="38AB6AB7" w14:textId="77777777" w:rsidR="001A20EC" w:rsidRDefault="001A20EC">
    <w:pPr>
      <w:pStyle w:val="Header"/>
    </w:pPr>
  </w:p>
  <w:p w14:paraId="2329CF11" w14:textId="77777777" w:rsidR="001A20EC" w:rsidRDefault="001A20EC">
    <w:pPr>
      <w:pStyle w:val="Header"/>
    </w:pPr>
  </w:p>
  <w:p w14:paraId="15F977D3" w14:textId="77777777" w:rsidR="00F96A07" w:rsidRDefault="00F9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11F6"/>
    <w:multiLevelType w:val="hybridMultilevel"/>
    <w:tmpl w:val="6218A8D6"/>
    <w:lvl w:ilvl="0" w:tplc="04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8880633"/>
    <w:multiLevelType w:val="hybridMultilevel"/>
    <w:tmpl w:val="7EA89480"/>
    <w:lvl w:ilvl="0" w:tplc="97F0555C">
      <w:start w:val="1"/>
      <w:numFmt w:val="decimal"/>
      <w:pStyle w:val="Heading1"/>
      <w:lvlText w:val="%1."/>
      <w:lvlJc w:val="left"/>
      <w:pPr>
        <w:ind w:left="1174" w:hanging="360"/>
      </w:pPr>
      <w:rPr>
        <w:rFonts w:hint="default"/>
      </w:rPr>
    </w:lvl>
    <w:lvl w:ilvl="1" w:tplc="04090003">
      <w:start w:val="1"/>
      <w:numFmt w:val="bullet"/>
      <w:lvlText w:val="o"/>
      <w:lvlJc w:val="left"/>
      <w:pPr>
        <w:ind w:left="1894" w:hanging="360"/>
      </w:pPr>
      <w:rPr>
        <w:rFonts w:ascii="Courier New" w:hAnsi="Courier New" w:cs="Courier New" w:hint="default"/>
      </w:r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 w15:restartNumberingAfterBreak="0">
    <w:nsid w:val="091D5ACD"/>
    <w:multiLevelType w:val="hybridMultilevel"/>
    <w:tmpl w:val="7FDED6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C45F95"/>
    <w:multiLevelType w:val="hybridMultilevel"/>
    <w:tmpl w:val="415A8DD4"/>
    <w:lvl w:ilvl="0" w:tplc="DF58F5A4">
      <w:start w:val="1"/>
      <w:numFmt w:val="decimal"/>
      <w:lvlText w:val="%1."/>
      <w:lvlJc w:val="left"/>
      <w:pPr>
        <w:ind w:left="1534" w:hanging="360"/>
      </w:pPr>
      <w:rPr>
        <w:rFonts w:hint="default"/>
        <w:b w:val="0"/>
        <w:i w:val="0"/>
        <w:strike w:val="0"/>
        <w:dstrike w:val="0"/>
        <w:color w:val="000000"/>
        <w:sz w:val="20"/>
        <w:szCs w:val="24"/>
        <w:u w:val="none" w:color="000000"/>
        <w:vertAlign w:val="baseline"/>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4" w15:restartNumberingAfterBreak="0">
    <w:nsid w:val="0B864584"/>
    <w:multiLevelType w:val="hybridMultilevel"/>
    <w:tmpl w:val="29E45B08"/>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5" w15:restartNumberingAfterBreak="0">
    <w:nsid w:val="0BC41BD6"/>
    <w:multiLevelType w:val="hybridMultilevel"/>
    <w:tmpl w:val="4DB809F4"/>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6" w15:restartNumberingAfterBreak="0">
    <w:nsid w:val="0EC95FBC"/>
    <w:multiLevelType w:val="hybridMultilevel"/>
    <w:tmpl w:val="E7E4D22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1153638D"/>
    <w:multiLevelType w:val="hybridMultilevel"/>
    <w:tmpl w:val="AEEE75A6"/>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8" w15:restartNumberingAfterBreak="0">
    <w:nsid w:val="12625E7E"/>
    <w:multiLevelType w:val="hybridMultilevel"/>
    <w:tmpl w:val="AA644614"/>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9" w15:restartNumberingAfterBreak="0">
    <w:nsid w:val="126320F4"/>
    <w:multiLevelType w:val="hybridMultilevel"/>
    <w:tmpl w:val="B94C4530"/>
    <w:lvl w:ilvl="0" w:tplc="04090003">
      <w:start w:val="1"/>
      <w:numFmt w:val="bullet"/>
      <w:lvlText w:val="o"/>
      <w:lvlJc w:val="left"/>
      <w:pPr>
        <w:ind w:left="1721" w:hanging="360"/>
      </w:pPr>
      <w:rPr>
        <w:rFonts w:ascii="Courier New" w:hAnsi="Courier New" w:cs="Courier New" w:hint="default"/>
        <w:color w:val="000000" w:themeColor="text1"/>
      </w:rPr>
    </w:lvl>
    <w:lvl w:ilvl="1" w:tplc="9788B414">
      <w:start w:val="1"/>
      <w:numFmt w:val="bullet"/>
      <w:lvlText w:val="−"/>
      <w:lvlJc w:val="left"/>
      <w:pPr>
        <w:ind w:left="2081" w:hanging="360"/>
      </w:pPr>
      <w:rPr>
        <w:rFonts w:ascii="Arial" w:hAnsi="Arial" w:hint="default"/>
      </w:rPr>
    </w:lvl>
    <w:lvl w:ilvl="2" w:tplc="FFFFFFFF">
      <w:start w:val="1"/>
      <w:numFmt w:val="bullet"/>
      <w:lvlText w:val=""/>
      <w:lvlJc w:val="left"/>
      <w:pPr>
        <w:ind w:left="3161" w:hanging="360"/>
      </w:pPr>
      <w:rPr>
        <w:rFonts w:ascii="Wingdings" w:hAnsi="Wingdings" w:cs="Wingdings" w:hint="default"/>
      </w:rPr>
    </w:lvl>
    <w:lvl w:ilvl="3" w:tplc="FFFFFFFF" w:tentative="1">
      <w:start w:val="1"/>
      <w:numFmt w:val="bullet"/>
      <w:lvlText w:val=""/>
      <w:lvlJc w:val="left"/>
      <w:pPr>
        <w:ind w:left="3881" w:hanging="360"/>
      </w:pPr>
      <w:rPr>
        <w:rFonts w:ascii="Symbol" w:hAnsi="Symbol" w:cs="Symbol" w:hint="default"/>
      </w:rPr>
    </w:lvl>
    <w:lvl w:ilvl="4" w:tplc="FFFFFFFF" w:tentative="1">
      <w:start w:val="1"/>
      <w:numFmt w:val="bullet"/>
      <w:lvlText w:val="o"/>
      <w:lvlJc w:val="left"/>
      <w:pPr>
        <w:ind w:left="4601" w:hanging="360"/>
      </w:pPr>
      <w:rPr>
        <w:rFonts w:ascii="Courier New" w:hAnsi="Courier New" w:cs="Courier New" w:hint="default"/>
      </w:rPr>
    </w:lvl>
    <w:lvl w:ilvl="5" w:tplc="FFFFFFFF" w:tentative="1">
      <w:start w:val="1"/>
      <w:numFmt w:val="bullet"/>
      <w:lvlText w:val=""/>
      <w:lvlJc w:val="left"/>
      <w:pPr>
        <w:ind w:left="5321" w:hanging="360"/>
      </w:pPr>
      <w:rPr>
        <w:rFonts w:ascii="Wingdings" w:hAnsi="Wingdings" w:cs="Wingdings" w:hint="default"/>
      </w:rPr>
    </w:lvl>
    <w:lvl w:ilvl="6" w:tplc="FFFFFFFF" w:tentative="1">
      <w:start w:val="1"/>
      <w:numFmt w:val="bullet"/>
      <w:lvlText w:val=""/>
      <w:lvlJc w:val="left"/>
      <w:pPr>
        <w:ind w:left="6041" w:hanging="360"/>
      </w:pPr>
      <w:rPr>
        <w:rFonts w:ascii="Symbol" w:hAnsi="Symbol" w:cs="Symbol" w:hint="default"/>
      </w:rPr>
    </w:lvl>
    <w:lvl w:ilvl="7" w:tplc="FFFFFFFF" w:tentative="1">
      <w:start w:val="1"/>
      <w:numFmt w:val="bullet"/>
      <w:lvlText w:val="o"/>
      <w:lvlJc w:val="left"/>
      <w:pPr>
        <w:ind w:left="6761" w:hanging="360"/>
      </w:pPr>
      <w:rPr>
        <w:rFonts w:ascii="Courier New" w:hAnsi="Courier New" w:cs="Courier New" w:hint="default"/>
      </w:rPr>
    </w:lvl>
    <w:lvl w:ilvl="8" w:tplc="FFFFFFFF" w:tentative="1">
      <w:start w:val="1"/>
      <w:numFmt w:val="bullet"/>
      <w:lvlText w:val=""/>
      <w:lvlJc w:val="left"/>
      <w:pPr>
        <w:ind w:left="7481" w:hanging="360"/>
      </w:pPr>
      <w:rPr>
        <w:rFonts w:ascii="Wingdings" w:hAnsi="Wingdings" w:cs="Wingdings" w:hint="default"/>
      </w:rPr>
    </w:lvl>
  </w:abstractNum>
  <w:abstractNum w:abstractNumId="10" w15:restartNumberingAfterBreak="0">
    <w:nsid w:val="138924E2"/>
    <w:multiLevelType w:val="hybridMultilevel"/>
    <w:tmpl w:val="03D098C4"/>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11" w15:restartNumberingAfterBreak="0">
    <w:nsid w:val="1B2A5A1F"/>
    <w:multiLevelType w:val="hybridMultilevel"/>
    <w:tmpl w:val="257A15B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 w15:restartNumberingAfterBreak="0">
    <w:nsid w:val="1E880FBD"/>
    <w:multiLevelType w:val="hybridMultilevel"/>
    <w:tmpl w:val="CBEE08A4"/>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13" w15:restartNumberingAfterBreak="0">
    <w:nsid w:val="1FE01913"/>
    <w:multiLevelType w:val="hybridMultilevel"/>
    <w:tmpl w:val="E734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BC564E"/>
    <w:multiLevelType w:val="hybridMultilevel"/>
    <w:tmpl w:val="CD7CAC54"/>
    <w:lvl w:ilvl="0" w:tplc="10090001">
      <w:start w:val="1"/>
      <w:numFmt w:val="bullet"/>
      <w:lvlText w:val=""/>
      <w:lvlJc w:val="left"/>
      <w:pPr>
        <w:ind w:left="814" w:hanging="360"/>
      </w:pPr>
      <w:rPr>
        <w:rFonts w:ascii="Symbol" w:hAnsi="Symbol" w:hint="default"/>
      </w:rPr>
    </w:lvl>
    <w:lvl w:ilvl="1" w:tplc="10090003">
      <w:start w:val="1"/>
      <w:numFmt w:val="bullet"/>
      <w:lvlText w:val="o"/>
      <w:lvlJc w:val="left"/>
      <w:pPr>
        <w:ind w:left="1534" w:hanging="360"/>
      </w:pPr>
      <w:rPr>
        <w:rFonts w:ascii="Courier New" w:hAnsi="Courier New" w:cs="Courier New" w:hint="default"/>
      </w:rPr>
    </w:lvl>
    <w:lvl w:ilvl="2" w:tplc="10090005">
      <w:start w:val="1"/>
      <w:numFmt w:val="bullet"/>
      <w:lvlText w:val=""/>
      <w:lvlJc w:val="left"/>
      <w:pPr>
        <w:ind w:left="2254" w:hanging="360"/>
      </w:pPr>
      <w:rPr>
        <w:rFonts w:ascii="Wingdings" w:hAnsi="Wingdings" w:hint="default"/>
      </w:rPr>
    </w:lvl>
    <w:lvl w:ilvl="3" w:tplc="1009000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15" w15:restartNumberingAfterBreak="0">
    <w:nsid w:val="21F15780"/>
    <w:multiLevelType w:val="hybridMultilevel"/>
    <w:tmpl w:val="1B444EE6"/>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16" w15:restartNumberingAfterBreak="0">
    <w:nsid w:val="225A122F"/>
    <w:multiLevelType w:val="hybridMultilevel"/>
    <w:tmpl w:val="A1DE5F0E"/>
    <w:lvl w:ilvl="0" w:tplc="50A0A0A4">
      <w:numFmt w:val="bullet"/>
      <w:lvlText w:val="•"/>
      <w:lvlJc w:val="left"/>
      <w:pPr>
        <w:ind w:left="720" w:hanging="360"/>
      </w:pPr>
      <w:rPr>
        <w:rFonts w:ascii="Proxima Nova Rg" w:hAnsi="Proxima Nova Rg"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BE088B"/>
    <w:multiLevelType w:val="hybridMultilevel"/>
    <w:tmpl w:val="F5F2DE22"/>
    <w:lvl w:ilvl="0" w:tplc="10090001">
      <w:start w:val="1"/>
      <w:numFmt w:val="bullet"/>
      <w:lvlText w:val=""/>
      <w:lvlJc w:val="left"/>
      <w:pPr>
        <w:ind w:left="1174" w:hanging="360"/>
      </w:pPr>
      <w:rPr>
        <w:rFonts w:ascii="Symbol" w:hAnsi="Symbol" w:hint="default"/>
      </w:rPr>
    </w:lvl>
    <w:lvl w:ilvl="1" w:tplc="10090003" w:tentative="1">
      <w:start w:val="1"/>
      <w:numFmt w:val="bullet"/>
      <w:lvlText w:val="o"/>
      <w:lvlJc w:val="left"/>
      <w:pPr>
        <w:ind w:left="1894" w:hanging="360"/>
      </w:pPr>
      <w:rPr>
        <w:rFonts w:ascii="Courier New" w:hAnsi="Courier New" w:cs="Courier New" w:hint="default"/>
      </w:rPr>
    </w:lvl>
    <w:lvl w:ilvl="2" w:tplc="10090005" w:tentative="1">
      <w:start w:val="1"/>
      <w:numFmt w:val="bullet"/>
      <w:lvlText w:val=""/>
      <w:lvlJc w:val="left"/>
      <w:pPr>
        <w:ind w:left="2614" w:hanging="360"/>
      </w:pPr>
      <w:rPr>
        <w:rFonts w:ascii="Wingdings" w:hAnsi="Wingdings" w:hint="default"/>
      </w:rPr>
    </w:lvl>
    <w:lvl w:ilvl="3" w:tplc="10090001" w:tentative="1">
      <w:start w:val="1"/>
      <w:numFmt w:val="bullet"/>
      <w:lvlText w:val=""/>
      <w:lvlJc w:val="left"/>
      <w:pPr>
        <w:ind w:left="3334" w:hanging="360"/>
      </w:pPr>
      <w:rPr>
        <w:rFonts w:ascii="Symbol" w:hAnsi="Symbol" w:hint="default"/>
      </w:rPr>
    </w:lvl>
    <w:lvl w:ilvl="4" w:tplc="10090003" w:tentative="1">
      <w:start w:val="1"/>
      <w:numFmt w:val="bullet"/>
      <w:lvlText w:val="o"/>
      <w:lvlJc w:val="left"/>
      <w:pPr>
        <w:ind w:left="4054" w:hanging="360"/>
      </w:pPr>
      <w:rPr>
        <w:rFonts w:ascii="Courier New" w:hAnsi="Courier New" w:cs="Courier New" w:hint="default"/>
      </w:rPr>
    </w:lvl>
    <w:lvl w:ilvl="5" w:tplc="10090005" w:tentative="1">
      <w:start w:val="1"/>
      <w:numFmt w:val="bullet"/>
      <w:lvlText w:val=""/>
      <w:lvlJc w:val="left"/>
      <w:pPr>
        <w:ind w:left="4774" w:hanging="360"/>
      </w:pPr>
      <w:rPr>
        <w:rFonts w:ascii="Wingdings" w:hAnsi="Wingdings" w:hint="default"/>
      </w:rPr>
    </w:lvl>
    <w:lvl w:ilvl="6" w:tplc="10090001" w:tentative="1">
      <w:start w:val="1"/>
      <w:numFmt w:val="bullet"/>
      <w:lvlText w:val=""/>
      <w:lvlJc w:val="left"/>
      <w:pPr>
        <w:ind w:left="5494" w:hanging="360"/>
      </w:pPr>
      <w:rPr>
        <w:rFonts w:ascii="Symbol" w:hAnsi="Symbol" w:hint="default"/>
      </w:rPr>
    </w:lvl>
    <w:lvl w:ilvl="7" w:tplc="10090003" w:tentative="1">
      <w:start w:val="1"/>
      <w:numFmt w:val="bullet"/>
      <w:lvlText w:val="o"/>
      <w:lvlJc w:val="left"/>
      <w:pPr>
        <w:ind w:left="6214" w:hanging="360"/>
      </w:pPr>
      <w:rPr>
        <w:rFonts w:ascii="Courier New" w:hAnsi="Courier New" w:cs="Courier New" w:hint="default"/>
      </w:rPr>
    </w:lvl>
    <w:lvl w:ilvl="8" w:tplc="10090005" w:tentative="1">
      <w:start w:val="1"/>
      <w:numFmt w:val="bullet"/>
      <w:lvlText w:val=""/>
      <w:lvlJc w:val="left"/>
      <w:pPr>
        <w:ind w:left="6934" w:hanging="360"/>
      </w:pPr>
      <w:rPr>
        <w:rFonts w:ascii="Wingdings" w:hAnsi="Wingdings" w:hint="default"/>
      </w:rPr>
    </w:lvl>
  </w:abstractNum>
  <w:abstractNum w:abstractNumId="18" w15:restartNumberingAfterBreak="0">
    <w:nsid w:val="295C567D"/>
    <w:multiLevelType w:val="hybridMultilevel"/>
    <w:tmpl w:val="C80E684C"/>
    <w:lvl w:ilvl="0" w:tplc="10090001">
      <w:start w:val="1"/>
      <w:numFmt w:val="bullet"/>
      <w:lvlText w:val=""/>
      <w:lvlJc w:val="left"/>
      <w:pPr>
        <w:ind w:left="814" w:hanging="360"/>
      </w:pPr>
      <w:rPr>
        <w:rFonts w:ascii="Symbol" w:hAnsi="Symbol" w:hint="default"/>
      </w:rPr>
    </w:lvl>
    <w:lvl w:ilvl="1" w:tplc="10090003">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19" w15:restartNumberingAfterBreak="0">
    <w:nsid w:val="2F737FB4"/>
    <w:multiLevelType w:val="hybridMultilevel"/>
    <w:tmpl w:val="D3B8E49A"/>
    <w:lvl w:ilvl="0" w:tplc="EF18EF40">
      <w:start w:val="1"/>
      <w:numFmt w:val="lowerRoman"/>
      <w:lvlText w:val="%1."/>
      <w:lvlJc w:val="left"/>
      <w:pPr>
        <w:ind w:left="2534" w:hanging="360"/>
      </w:pPr>
      <w:rPr>
        <w:rFonts w:hint="default"/>
      </w:rPr>
    </w:lvl>
    <w:lvl w:ilvl="1" w:tplc="04090019" w:tentative="1">
      <w:start w:val="1"/>
      <w:numFmt w:val="lowerLetter"/>
      <w:lvlText w:val="%2."/>
      <w:lvlJc w:val="left"/>
      <w:pPr>
        <w:ind w:left="3254" w:hanging="360"/>
      </w:pPr>
    </w:lvl>
    <w:lvl w:ilvl="2" w:tplc="0409001B" w:tentative="1">
      <w:start w:val="1"/>
      <w:numFmt w:val="lowerRoman"/>
      <w:lvlText w:val="%3."/>
      <w:lvlJc w:val="right"/>
      <w:pPr>
        <w:ind w:left="3974" w:hanging="180"/>
      </w:pPr>
    </w:lvl>
    <w:lvl w:ilvl="3" w:tplc="0409000F" w:tentative="1">
      <w:start w:val="1"/>
      <w:numFmt w:val="decimal"/>
      <w:lvlText w:val="%4."/>
      <w:lvlJc w:val="left"/>
      <w:pPr>
        <w:ind w:left="4694" w:hanging="360"/>
      </w:pPr>
    </w:lvl>
    <w:lvl w:ilvl="4" w:tplc="04090019" w:tentative="1">
      <w:start w:val="1"/>
      <w:numFmt w:val="lowerLetter"/>
      <w:lvlText w:val="%5."/>
      <w:lvlJc w:val="left"/>
      <w:pPr>
        <w:ind w:left="5414" w:hanging="360"/>
      </w:pPr>
    </w:lvl>
    <w:lvl w:ilvl="5" w:tplc="0409001B" w:tentative="1">
      <w:start w:val="1"/>
      <w:numFmt w:val="lowerRoman"/>
      <w:lvlText w:val="%6."/>
      <w:lvlJc w:val="right"/>
      <w:pPr>
        <w:ind w:left="6134" w:hanging="180"/>
      </w:pPr>
    </w:lvl>
    <w:lvl w:ilvl="6" w:tplc="0409000F" w:tentative="1">
      <w:start w:val="1"/>
      <w:numFmt w:val="decimal"/>
      <w:lvlText w:val="%7."/>
      <w:lvlJc w:val="left"/>
      <w:pPr>
        <w:ind w:left="6854" w:hanging="360"/>
      </w:pPr>
    </w:lvl>
    <w:lvl w:ilvl="7" w:tplc="04090019" w:tentative="1">
      <w:start w:val="1"/>
      <w:numFmt w:val="lowerLetter"/>
      <w:lvlText w:val="%8."/>
      <w:lvlJc w:val="left"/>
      <w:pPr>
        <w:ind w:left="7574" w:hanging="360"/>
      </w:pPr>
    </w:lvl>
    <w:lvl w:ilvl="8" w:tplc="0409001B" w:tentative="1">
      <w:start w:val="1"/>
      <w:numFmt w:val="lowerRoman"/>
      <w:lvlText w:val="%9."/>
      <w:lvlJc w:val="right"/>
      <w:pPr>
        <w:ind w:left="8294" w:hanging="180"/>
      </w:pPr>
    </w:lvl>
  </w:abstractNum>
  <w:abstractNum w:abstractNumId="20" w15:restartNumberingAfterBreak="0">
    <w:nsid w:val="36AD49C7"/>
    <w:multiLevelType w:val="hybridMultilevel"/>
    <w:tmpl w:val="4B9651DE"/>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21" w15:restartNumberingAfterBreak="0">
    <w:nsid w:val="37643028"/>
    <w:multiLevelType w:val="hybridMultilevel"/>
    <w:tmpl w:val="31A4AC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B057762"/>
    <w:multiLevelType w:val="hybridMultilevel"/>
    <w:tmpl w:val="70B8E508"/>
    <w:lvl w:ilvl="0" w:tplc="04090003">
      <w:start w:val="1"/>
      <w:numFmt w:val="bullet"/>
      <w:lvlText w:val="o"/>
      <w:lvlJc w:val="left"/>
      <w:pPr>
        <w:ind w:left="1627" w:hanging="360"/>
      </w:pPr>
      <w:rPr>
        <w:rFonts w:ascii="Courier New" w:hAnsi="Courier New" w:cs="Courier New" w:hint="default"/>
        <w:color w:val="000000" w:themeColor="text1"/>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23" w15:restartNumberingAfterBreak="0">
    <w:nsid w:val="3D11032B"/>
    <w:multiLevelType w:val="hybridMultilevel"/>
    <w:tmpl w:val="5642B3EE"/>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24" w15:restartNumberingAfterBreak="0">
    <w:nsid w:val="3D3B303D"/>
    <w:multiLevelType w:val="hybridMultilevel"/>
    <w:tmpl w:val="8834D8FA"/>
    <w:lvl w:ilvl="0" w:tplc="10090001">
      <w:start w:val="1"/>
      <w:numFmt w:val="bullet"/>
      <w:lvlText w:val=""/>
      <w:lvlJc w:val="left"/>
      <w:pPr>
        <w:ind w:left="1268" w:hanging="360"/>
      </w:pPr>
      <w:rPr>
        <w:rFonts w:ascii="Symbol" w:hAnsi="Symbol" w:hint="default"/>
      </w:rPr>
    </w:lvl>
    <w:lvl w:ilvl="1" w:tplc="10090003" w:tentative="1">
      <w:start w:val="1"/>
      <w:numFmt w:val="bullet"/>
      <w:lvlText w:val="o"/>
      <w:lvlJc w:val="left"/>
      <w:pPr>
        <w:ind w:left="1988" w:hanging="360"/>
      </w:pPr>
      <w:rPr>
        <w:rFonts w:ascii="Courier New" w:hAnsi="Courier New" w:cs="Courier New" w:hint="default"/>
      </w:rPr>
    </w:lvl>
    <w:lvl w:ilvl="2" w:tplc="10090005" w:tentative="1">
      <w:start w:val="1"/>
      <w:numFmt w:val="bullet"/>
      <w:lvlText w:val=""/>
      <w:lvlJc w:val="left"/>
      <w:pPr>
        <w:ind w:left="2708" w:hanging="360"/>
      </w:pPr>
      <w:rPr>
        <w:rFonts w:ascii="Wingdings" w:hAnsi="Wingdings" w:hint="default"/>
      </w:rPr>
    </w:lvl>
    <w:lvl w:ilvl="3" w:tplc="10090001" w:tentative="1">
      <w:start w:val="1"/>
      <w:numFmt w:val="bullet"/>
      <w:lvlText w:val=""/>
      <w:lvlJc w:val="left"/>
      <w:pPr>
        <w:ind w:left="3428" w:hanging="360"/>
      </w:pPr>
      <w:rPr>
        <w:rFonts w:ascii="Symbol" w:hAnsi="Symbol" w:hint="default"/>
      </w:rPr>
    </w:lvl>
    <w:lvl w:ilvl="4" w:tplc="10090003" w:tentative="1">
      <w:start w:val="1"/>
      <w:numFmt w:val="bullet"/>
      <w:lvlText w:val="o"/>
      <w:lvlJc w:val="left"/>
      <w:pPr>
        <w:ind w:left="4148" w:hanging="360"/>
      </w:pPr>
      <w:rPr>
        <w:rFonts w:ascii="Courier New" w:hAnsi="Courier New" w:cs="Courier New" w:hint="default"/>
      </w:rPr>
    </w:lvl>
    <w:lvl w:ilvl="5" w:tplc="10090005" w:tentative="1">
      <w:start w:val="1"/>
      <w:numFmt w:val="bullet"/>
      <w:lvlText w:val=""/>
      <w:lvlJc w:val="left"/>
      <w:pPr>
        <w:ind w:left="4868" w:hanging="360"/>
      </w:pPr>
      <w:rPr>
        <w:rFonts w:ascii="Wingdings" w:hAnsi="Wingdings" w:hint="default"/>
      </w:rPr>
    </w:lvl>
    <w:lvl w:ilvl="6" w:tplc="10090001" w:tentative="1">
      <w:start w:val="1"/>
      <w:numFmt w:val="bullet"/>
      <w:lvlText w:val=""/>
      <w:lvlJc w:val="left"/>
      <w:pPr>
        <w:ind w:left="5588" w:hanging="360"/>
      </w:pPr>
      <w:rPr>
        <w:rFonts w:ascii="Symbol" w:hAnsi="Symbol" w:hint="default"/>
      </w:rPr>
    </w:lvl>
    <w:lvl w:ilvl="7" w:tplc="10090003" w:tentative="1">
      <w:start w:val="1"/>
      <w:numFmt w:val="bullet"/>
      <w:lvlText w:val="o"/>
      <w:lvlJc w:val="left"/>
      <w:pPr>
        <w:ind w:left="6308" w:hanging="360"/>
      </w:pPr>
      <w:rPr>
        <w:rFonts w:ascii="Courier New" w:hAnsi="Courier New" w:cs="Courier New" w:hint="default"/>
      </w:rPr>
    </w:lvl>
    <w:lvl w:ilvl="8" w:tplc="10090005" w:tentative="1">
      <w:start w:val="1"/>
      <w:numFmt w:val="bullet"/>
      <w:lvlText w:val=""/>
      <w:lvlJc w:val="left"/>
      <w:pPr>
        <w:ind w:left="7028" w:hanging="360"/>
      </w:pPr>
      <w:rPr>
        <w:rFonts w:ascii="Wingdings" w:hAnsi="Wingdings" w:hint="default"/>
      </w:rPr>
    </w:lvl>
  </w:abstractNum>
  <w:abstractNum w:abstractNumId="25" w15:restartNumberingAfterBreak="0">
    <w:nsid w:val="404A068B"/>
    <w:multiLevelType w:val="hybridMultilevel"/>
    <w:tmpl w:val="60646C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2125C96"/>
    <w:multiLevelType w:val="hybridMultilevel"/>
    <w:tmpl w:val="6018D8AE"/>
    <w:lvl w:ilvl="0" w:tplc="9788B414">
      <w:start w:val="1"/>
      <w:numFmt w:val="bullet"/>
      <w:lvlText w:val="−"/>
      <w:lvlJc w:val="left"/>
      <w:pPr>
        <w:ind w:left="2081" w:hanging="360"/>
      </w:pPr>
      <w:rPr>
        <w:rFonts w:ascii="Arial" w:hAnsi="Arial" w:hint="default"/>
      </w:rPr>
    </w:lvl>
    <w:lvl w:ilvl="1" w:tplc="04090003" w:tentative="1">
      <w:start w:val="1"/>
      <w:numFmt w:val="bullet"/>
      <w:lvlText w:val="o"/>
      <w:lvlJc w:val="left"/>
      <w:pPr>
        <w:ind w:left="2801" w:hanging="360"/>
      </w:pPr>
      <w:rPr>
        <w:rFonts w:ascii="Courier New" w:hAnsi="Courier New" w:cs="Courier New" w:hint="default"/>
      </w:rPr>
    </w:lvl>
    <w:lvl w:ilvl="2" w:tplc="04090005" w:tentative="1">
      <w:start w:val="1"/>
      <w:numFmt w:val="bullet"/>
      <w:lvlText w:val=""/>
      <w:lvlJc w:val="left"/>
      <w:pPr>
        <w:ind w:left="3521" w:hanging="360"/>
      </w:pPr>
      <w:rPr>
        <w:rFonts w:ascii="Wingdings" w:hAnsi="Wingdings" w:hint="default"/>
      </w:rPr>
    </w:lvl>
    <w:lvl w:ilvl="3" w:tplc="04090001" w:tentative="1">
      <w:start w:val="1"/>
      <w:numFmt w:val="bullet"/>
      <w:lvlText w:val=""/>
      <w:lvlJc w:val="left"/>
      <w:pPr>
        <w:ind w:left="4241" w:hanging="360"/>
      </w:pPr>
      <w:rPr>
        <w:rFonts w:ascii="Symbol" w:hAnsi="Symbol" w:hint="default"/>
      </w:rPr>
    </w:lvl>
    <w:lvl w:ilvl="4" w:tplc="04090003" w:tentative="1">
      <w:start w:val="1"/>
      <w:numFmt w:val="bullet"/>
      <w:lvlText w:val="o"/>
      <w:lvlJc w:val="left"/>
      <w:pPr>
        <w:ind w:left="4961" w:hanging="360"/>
      </w:pPr>
      <w:rPr>
        <w:rFonts w:ascii="Courier New" w:hAnsi="Courier New" w:cs="Courier New" w:hint="default"/>
      </w:rPr>
    </w:lvl>
    <w:lvl w:ilvl="5" w:tplc="04090005" w:tentative="1">
      <w:start w:val="1"/>
      <w:numFmt w:val="bullet"/>
      <w:lvlText w:val=""/>
      <w:lvlJc w:val="left"/>
      <w:pPr>
        <w:ind w:left="5681" w:hanging="360"/>
      </w:pPr>
      <w:rPr>
        <w:rFonts w:ascii="Wingdings" w:hAnsi="Wingdings" w:hint="default"/>
      </w:rPr>
    </w:lvl>
    <w:lvl w:ilvl="6" w:tplc="04090001" w:tentative="1">
      <w:start w:val="1"/>
      <w:numFmt w:val="bullet"/>
      <w:lvlText w:val=""/>
      <w:lvlJc w:val="left"/>
      <w:pPr>
        <w:ind w:left="6401" w:hanging="360"/>
      </w:pPr>
      <w:rPr>
        <w:rFonts w:ascii="Symbol" w:hAnsi="Symbol" w:hint="default"/>
      </w:rPr>
    </w:lvl>
    <w:lvl w:ilvl="7" w:tplc="04090003" w:tentative="1">
      <w:start w:val="1"/>
      <w:numFmt w:val="bullet"/>
      <w:lvlText w:val="o"/>
      <w:lvlJc w:val="left"/>
      <w:pPr>
        <w:ind w:left="7121" w:hanging="360"/>
      </w:pPr>
      <w:rPr>
        <w:rFonts w:ascii="Courier New" w:hAnsi="Courier New" w:cs="Courier New" w:hint="default"/>
      </w:rPr>
    </w:lvl>
    <w:lvl w:ilvl="8" w:tplc="04090005" w:tentative="1">
      <w:start w:val="1"/>
      <w:numFmt w:val="bullet"/>
      <w:lvlText w:val=""/>
      <w:lvlJc w:val="left"/>
      <w:pPr>
        <w:ind w:left="7841" w:hanging="360"/>
      </w:pPr>
      <w:rPr>
        <w:rFonts w:ascii="Wingdings" w:hAnsi="Wingdings" w:hint="default"/>
      </w:rPr>
    </w:lvl>
  </w:abstractNum>
  <w:abstractNum w:abstractNumId="27" w15:restartNumberingAfterBreak="0">
    <w:nsid w:val="45CF6A35"/>
    <w:multiLevelType w:val="hybridMultilevel"/>
    <w:tmpl w:val="858CF226"/>
    <w:lvl w:ilvl="0" w:tplc="AE129514">
      <w:numFmt w:val="bullet"/>
      <w:lvlText w:val="-"/>
      <w:lvlJc w:val="left"/>
      <w:pPr>
        <w:ind w:left="1268" w:hanging="360"/>
      </w:pPr>
      <w:rPr>
        <w:rFonts w:ascii="Proxima Nova Rg" w:eastAsia="Times New Roman" w:hAnsi="Proxima Nova Rg" w:cs="Times New Roman" w:hint="default"/>
      </w:rPr>
    </w:lvl>
    <w:lvl w:ilvl="1" w:tplc="04090003" w:tentative="1">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28" w15:restartNumberingAfterBreak="0">
    <w:nsid w:val="469C1A25"/>
    <w:multiLevelType w:val="hybridMultilevel"/>
    <w:tmpl w:val="4CD27E12"/>
    <w:lvl w:ilvl="0" w:tplc="10090001">
      <w:start w:val="1"/>
      <w:numFmt w:val="bullet"/>
      <w:lvlText w:val=""/>
      <w:lvlJc w:val="left"/>
      <w:pPr>
        <w:ind w:left="1268" w:hanging="360"/>
      </w:pPr>
      <w:rPr>
        <w:rFonts w:ascii="Symbol" w:hAnsi="Symbol" w:hint="default"/>
      </w:rPr>
    </w:lvl>
    <w:lvl w:ilvl="1" w:tplc="10090003" w:tentative="1">
      <w:start w:val="1"/>
      <w:numFmt w:val="bullet"/>
      <w:lvlText w:val="o"/>
      <w:lvlJc w:val="left"/>
      <w:pPr>
        <w:ind w:left="1988" w:hanging="360"/>
      </w:pPr>
      <w:rPr>
        <w:rFonts w:ascii="Courier New" w:hAnsi="Courier New" w:cs="Courier New" w:hint="default"/>
      </w:rPr>
    </w:lvl>
    <w:lvl w:ilvl="2" w:tplc="10090005" w:tentative="1">
      <w:start w:val="1"/>
      <w:numFmt w:val="bullet"/>
      <w:lvlText w:val=""/>
      <w:lvlJc w:val="left"/>
      <w:pPr>
        <w:ind w:left="2708" w:hanging="360"/>
      </w:pPr>
      <w:rPr>
        <w:rFonts w:ascii="Wingdings" w:hAnsi="Wingdings" w:hint="default"/>
      </w:rPr>
    </w:lvl>
    <w:lvl w:ilvl="3" w:tplc="10090001" w:tentative="1">
      <w:start w:val="1"/>
      <w:numFmt w:val="bullet"/>
      <w:lvlText w:val=""/>
      <w:lvlJc w:val="left"/>
      <w:pPr>
        <w:ind w:left="3428" w:hanging="360"/>
      </w:pPr>
      <w:rPr>
        <w:rFonts w:ascii="Symbol" w:hAnsi="Symbol" w:hint="default"/>
      </w:rPr>
    </w:lvl>
    <w:lvl w:ilvl="4" w:tplc="10090003" w:tentative="1">
      <w:start w:val="1"/>
      <w:numFmt w:val="bullet"/>
      <w:lvlText w:val="o"/>
      <w:lvlJc w:val="left"/>
      <w:pPr>
        <w:ind w:left="4148" w:hanging="360"/>
      </w:pPr>
      <w:rPr>
        <w:rFonts w:ascii="Courier New" w:hAnsi="Courier New" w:cs="Courier New" w:hint="default"/>
      </w:rPr>
    </w:lvl>
    <w:lvl w:ilvl="5" w:tplc="10090005" w:tentative="1">
      <w:start w:val="1"/>
      <w:numFmt w:val="bullet"/>
      <w:lvlText w:val=""/>
      <w:lvlJc w:val="left"/>
      <w:pPr>
        <w:ind w:left="4868" w:hanging="360"/>
      </w:pPr>
      <w:rPr>
        <w:rFonts w:ascii="Wingdings" w:hAnsi="Wingdings" w:hint="default"/>
      </w:rPr>
    </w:lvl>
    <w:lvl w:ilvl="6" w:tplc="10090001" w:tentative="1">
      <w:start w:val="1"/>
      <w:numFmt w:val="bullet"/>
      <w:lvlText w:val=""/>
      <w:lvlJc w:val="left"/>
      <w:pPr>
        <w:ind w:left="5588" w:hanging="360"/>
      </w:pPr>
      <w:rPr>
        <w:rFonts w:ascii="Symbol" w:hAnsi="Symbol" w:hint="default"/>
      </w:rPr>
    </w:lvl>
    <w:lvl w:ilvl="7" w:tplc="10090003" w:tentative="1">
      <w:start w:val="1"/>
      <w:numFmt w:val="bullet"/>
      <w:lvlText w:val="o"/>
      <w:lvlJc w:val="left"/>
      <w:pPr>
        <w:ind w:left="6308" w:hanging="360"/>
      </w:pPr>
      <w:rPr>
        <w:rFonts w:ascii="Courier New" w:hAnsi="Courier New" w:cs="Courier New" w:hint="default"/>
      </w:rPr>
    </w:lvl>
    <w:lvl w:ilvl="8" w:tplc="10090005" w:tentative="1">
      <w:start w:val="1"/>
      <w:numFmt w:val="bullet"/>
      <w:lvlText w:val=""/>
      <w:lvlJc w:val="left"/>
      <w:pPr>
        <w:ind w:left="7028" w:hanging="360"/>
      </w:pPr>
      <w:rPr>
        <w:rFonts w:ascii="Wingdings" w:hAnsi="Wingdings" w:hint="default"/>
      </w:rPr>
    </w:lvl>
  </w:abstractNum>
  <w:abstractNum w:abstractNumId="29" w15:restartNumberingAfterBreak="0">
    <w:nsid w:val="4A212B40"/>
    <w:multiLevelType w:val="hybridMultilevel"/>
    <w:tmpl w:val="AA82C6F8"/>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30" w15:restartNumberingAfterBreak="0">
    <w:nsid w:val="4C7C7A5E"/>
    <w:multiLevelType w:val="hybridMultilevel"/>
    <w:tmpl w:val="02F022CE"/>
    <w:lvl w:ilvl="0" w:tplc="FFFFFFFF">
      <w:start w:val="1"/>
      <w:numFmt w:val="bullet"/>
      <w:lvlText w:val=""/>
      <w:lvlJc w:val="left"/>
      <w:pPr>
        <w:ind w:left="1721" w:hanging="360"/>
      </w:pPr>
      <w:rPr>
        <w:rFonts w:ascii="Symbol" w:hAnsi="Symbol" w:hint="default"/>
        <w:color w:val="000000" w:themeColor="text1"/>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3161" w:hanging="360"/>
      </w:pPr>
      <w:rPr>
        <w:rFonts w:ascii="Wingdings" w:hAnsi="Wingdings" w:cs="Wingdings" w:hint="default"/>
      </w:rPr>
    </w:lvl>
    <w:lvl w:ilvl="3" w:tplc="FFFFFFFF" w:tentative="1">
      <w:start w:val="1"/>
      <w:numFmt w:val="bullet"/>
      <w:lvlText w:val=""/>
      <w:lvlJc w:val="left"/>
      <w:pPr>
        <w:ind w:left="3881" w:hanging="360"/>
      </w:pPr>
      <w:rPr>
        <w:rFonts w:ascii="Symbol" w:hAnsi="Symbol" w:cs="Symbol" w:hint="default"/>
      </w:rPr>
    </w:lvl>
    <w:lvl w:ilvl="4" w:tplc="FFFFFFFF" w:tentative="1">
      <w:start w:val="1"/>
      <w:numFmt w:val="bullet"/>
      <w:lvlText w:val="o"/>
      <w:lvlJc w:val="left"/>
      <w:pPr>
        <w:ind w:left="4601" w:hanging="360"/>
      </w:pPr>
      <w:rPr>
        <w:rFonts w:ascii="Courier New" w:hAnsi="Courier New" w:cs="Courier New" w:hint="default"/>
      </w:rPr>
    </w:lvl>
    <w:lvl w:ilvl="5" w:tplc="FFFFFFFF" w:tentative="1">
      <w:start w:val="1"/>
      <w:numFmt w:val="bullet"/>
      <w:lvlText w:val=""/>
      <w:lvlJc w:val="left"/>
      <w:pPr>
        <w:ind w:left="5321" w:hanging="360"/>
      </w:pPr>
      <w:rPr>
        <w:rFonts w:ascii="Wingdings" w:hAnsi="Wingdings" w:cs="Wingdings" w:hint="default"/>
      </w:rPr>
    </w:lvl>
    <w:lvl w:ilvl="6" w:tplc="FFFFFFFF" w:tentative="1">
      <w:start w:val="1"/>
      <w:numFmt w:val="bullet"/>
      <w:lvlText w:val=""/>
      <w:lvlJc w:val="left"/>
      <w:pPr>
        <w:ind w:left="6041" w:hanging="360"/>
      </w:pPr>
      <w:rPr>
        <w:rFonts w:ascii="Symbol" w:hAnsi="Symbol" w:cs="Symbol" w:hint="default"/>
      </w:rPr>
    </w:lvl>
    <w:lvl w:ilvl="7" w:tplc="FFFFFFFF" w:tentative="1">
      <w:start w:val="1"/>
      <w:numFmt w:val="bullet"/>
      <w:lvlText w:val="o"/>
      <w:lvlJc w:val="left"/>
      <w:pPr>
        <w:ind w:left="6761" w:hanging="360"/>
      </w:pPr>
      <w:rPr>
        <w:rFonts w:ascii="Courier New" w:hAnsi="Courier New" w:cs="Courier New" w:hint="default"/>
      </w:rPr>
    </w:lvl>
    <w:lvl w:ilvl="8" w:tplc="FFFFFFFF" w:tentative="1">
      <w:start w:val="1"/>
      <w:numFmt w:val="bullet"/>
      <w:lvlText w:val=""/>
      <w:lvlJc w:val="left"/>
      <w:pPr>
        <w:ind w:left="7481" w:hanging="360"/>
      </w:pPr>
      <w:rPr>
        <w:rFonts w:ascii="Wingdings" w:hAnsi="Wingdings" w:cs="Wingdings" w:hint="default"/>
      </w:rPr>
    </w:lvl>
  </w:abstractNum>
  <w:abstractNum w:abstractNumId="31" w15:restartNumberingAfterBreak="0">
    <w:nsid w:val="4F651785"/>
    <w:multiLevelType w:val="hybridMultilevel"/>
    <w:tmpl w:val="F90C0C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1ED2986"/>
    <w:multiLevelType w:val="hybridMultilevel"/>
    <w:tmpl w:val="6AF007E8"/>
    <w:lvl w:ilvl="0" w:tplc="10090001">
      <w:start w:val="1"/>
      <w:numFmt w:val="bullet"/>
      <w:lvlText w:val=""/>
      <w:lvlJc w:val="left"/>
      <w:pPr>
        <w:ind w:left="814" w:hanging="360"/>
      </w:pPr>
      <w:rPr>
        <w:rFonts w:ascii="Symbol" w:hAnsi="Symbol" w:hint="default"/>
      </w:rPr>
    </w:lvl>
    <w:lvl w:ilvl="1" w:tplc="10090003" w:tentative="1">
      <w:start w:val="1"/>
      <w:numFmt w:val="bullet"/>
      <w:lvlText w:val="o"/>
      <w:lvlJc w:val="left"/>
      <w:pPr>
        <w:ind w:left="1534" w:hanging="360"/>
      </w:pPr>
      <w:rPr>
        <w:rFonts w:ascii="Courier New" w:hAnsi="Courier New" w:cs="Courier New" w:hint="default"/>
      </w:rPr>
    </w:lvl>
    <w:lvl w:ilvl="2" w:tplc="10090005" w:tentative="1">
      <w:start w:val="1"/>
      <w:numFmt w:val="bullet"/>
      <w:lvlText w:val=""/>
      <w:lvlJc w:val="left"/>
      <w:pPr>
        <w:ind w:left="2254" w:hanging="360"/>
      </w:pPr>
      <w:rPr>
        <w:rFonts w:ascii="Wingdings" w:hAnsi="Wingdings" w:hint="default"/>
      </w:rPr>
    </w:lvl>
    <w:lvl w:ilvl="3" w:tplc="10090001" w:tentative="1">
      <w:start w:val="1"/>
      <w:numFmt w:val="bullet"/>
      <w:lvlText w:val=""/>
      <w:lvlJc w:val="left"/>
      <w:pPr>
        <w:ind w:left="2974" w:hanging="360"/>
      </w:pPr>
      <w:rPr>
        <w:rFonts w:ascii="Symbol" w:hAnsi="Symbol" w:hint="default"/>
      </w:rPr>
    </w:lvl>
    <w:lvl w:ilvl="4" w:tplc="10090003" w:tentative="1">
      <w:start w:val="1"/>
      <w:numFmt w:val="bullet"/>
      <w:lvlText w:val="o"/>
      <w:lvlJc w:val="left"/>
      <w:pPr>
        <w:ind w:left="3694" w:hanging="360"/>
      </w:pPr>
      <w:rPr>
        <w:rFonts w:ascii="Courier New" w:hAnsi="Courier New" w:cs="Courier New" w:hint="default"/>
      </w:rPr>
    </w:lvl>
    <w:lvl w:ilvl="5" w:tplc="10090005" w:tentative="1">
      <w:start w:val="1"/>
      <w:numFmt w:val="bullet"/>
      <w:lvlText w:val=""/>
      <w:lvlJc w:val="left"/>
      <w:pPr>
        <w:ind w:left="4414" w:hanging="360"/>
      </w:pPr>
      <w:rPr>
        <w:rFonts w:ascii="Wingdings" w:hAnsi="Wingdings" w:hint="default"/>
      </w:rPr>
    </w:lvl>
    <w:lvl w:ilvl="6" w:tplc="10090001" w:tentative="1">
      <w:start w:val="1"/>
      <w:numFmt w:val="bullet"/>
      <w:lvlText w:val=""/>
      <w:lvlJc w:val="left"/>
      <w:pPr>
        <w:ind w:left="5134" w:hanging="360"/>
      </w:pPr>
      <w:rPr>
        <w:rFonts w:ascii="Symbol" w:hAnsi="Symbol" w:hint="default"/>
      </w:rPr>
    </w:lvl>
    <w:lvl w:ilvl="7" w:tplc="10090003" w:tentative="1">
      <w:start w:val="1"/>
      <w:numFmt w:val="bullet"/>
      <w:lvlText w:val="o"/>
      <w:lvlJc w:val="left"/>
      <w:pPr>
        <w:ind w:left="5854" w:hanging="360"/>
      </w:pPr>
      <w:rPr>
        <w:rFonts w:ascii="Courier New" w:hAnsi="Courier New" w:cs="Courier New" w:hint="default"/>
      </w:rPr>
    </w:lvl>
    <w:lvl w:ilvl="8" w:tplc="10090005" w:tentative="1">
      <w:start w:val="1"/>
      <w:numFmt w:val="bullet"/>
      <w:lvlText w:val=""/>
      <w:lvlJc w:val="left"/>
      <w:pPr>
        <w:ind w:left="6574" w:hanging="360"/>
      </w:pPr>
      <w:rPr>
        <w:rFonts w:ascii="Wingdings" w:hAnsi="Wingdings" w:hint="default"/>
      </w:rPr>
    </w:lvl>
  </w:abstractNum>
  <w:abstractNum w:abstractNumId="33" w15:restartNumberingAfterBreak="0">
    <w:nsid w:val="52BF33F1"/>
    <w:multiLevelType w:val="hybridMultilevel"/>
    <w:tmpl w:val="7B888F84"/>
    <w:lvl w:ilvl="0" w:tplc="A0904F4A">
      <w:start w:val="1"/>
      <w:numFmt w:val="bullet"/>
      <w:pStyle w:val="Heading2"/>
      <w:lvlText w:val=""/>
      <w:lvlJc w:val="left"/>
      <w:pPr>
        <w:ind w:left="1268" w:hanging="360"/>
      </w:pPr>
      <w:rPr>
        <w:rFonts w:ascii="Symbol" w:hAnsi="Symbol" w:hint="default"/>
      </w:rPr>
    </w:lvl>
    <w:lvl w:ilvl="1" w:tplc="10090003">
      <w:start w:val="1"/>
      <w:numFmt w:val="bullet"/>
      <w:lvlText w:val="o"/>
      <w:lvlJc w:val="left"/>
      <w:pPr>
        <w:ind w:left="1988" w:hanging="360"/>
      </w:pPr>
      <w:rPr>
        <w:rFonts w:ascii="Courier New" w:hAnsi="Courier New" w:cs="Courier New" w:hint="default"/>
      </w:rPr>
    </w:lvl>
    <w:lvl w:ilvl="2" w:tplc="10090005">
      <w:start w:val="1"/>
      <w:numFmt w:val="bullet"/>
      <w:lvlText w:val=""/>
      <w:lvlJc w:val="left"/>
      <w:pPr>
        <w:ind w:left="2708" w:hanging="360"/>
      </w:pPr>
      <w:rPr>
        <w:rFonts w:ascii="Wingdings" w:hAnsi="Wingdings" w:hint="default"/>
      </w:rPr>
    </w:lvl>
    <w:lvl w:ilvl="3" w:tplc="10090001" w:tentative="1">
      <w:start w:val="1"/>
      <w:numFmt w:val="bullet"/>
      <w:lvlText w:val=""/>
      <w:lvlJc w:val="left"/>
      <w:pPr>
        <w:ind w:left="3428" w:hanging="360"/>
      </w:pPr>
      <w:rPr>
        <w:rFonts w:ascii="Symbol" w:hAnsi="Symbol" w:hint="default"/>
      </w:rPr>
    </w:lvl>
    <w:lvl w:ilvl="4" w:tplc="10090003" w:tentative="1">
      <w:start w:val="1"/>
      <w:numFmt w:val="bullet"/>
      <w:lvlText w:val="o"/>
      <w:lvlJc w:val="left"/>
      <w:pPr>
        <w:ind w:left="4148" w:hanging="360"/>
      </w:pPr>
      <w:rPr>
        <w:rFonts w:ascii="Courier New" w:hAnsi="Courier New" w:cs="Courier New" w:hint="default"/>
      </w:rPr>
    </w:lvl>
    <w:lvl w:ilvl="5" w:tplc="10090005" w:tentative="1">
      <w:start w:val="1"/>
      <w:numFmt w:val="bullet"/>
      <w:lvlText w:val=""/>
      <w:lvlJc w:val="left"/>
      <w:pPr>
        <w:ind w:left="4868" w:hanging="360"/>
      </w:pPr>
      <w:rPr>
        <w:rFonts w:ascii="Wingdings" w:hAnsi="Wingdings" w:hint="default"/>
      </w:rPr>
    </w:lvl>
    <w:lvl w:ilvl="6" w:tplc="10090001" w:tentative="1">
      <w:start w:val="1"/>
      <w:numFmt w:val="bullet"/>
      <w:lvlText w:val=""/>
      <w:lvlJc w:val="left"/>
      <w:pPr>
        <w:ind w:left="5588" w:hanging="360"/>
      </w:pPr>
      <w:rPr>
        <w:rFonts w:ascii="Symbol" w:hAnsi="Symbol" w:hint="default"/>
      </w:rPr>
    </w:lvl>
    <w:lvl w:ilvl="7" w:tplc="10090003" w:tentative="1">
      <w:start w:val="1"/>
      <w:numFmt w:val="bullet"/>
      <w:lvlText w:val="o"/>
      <w:lvlJc w:val="left"/>
      <w:pPr>
        <w:ind w:left="6308" w:hanging="360"/>
      </w:pPr>
      <w:rPr>
        <w:rFonts w:ascii="Courier New" w:hAnsi="Courier New" w:cs="Courier New" w:hint="default"/>
      </w:rPr>
    </w:lvl>
    <w:lvl w:ilvl="8" w:tplc="10090005" w:tentative="1">
      <w:start w:val="1"/>
      <w:numFmt w:val="bullet"/>
      <w:lvlText w:val=""/>
      <w:lvlJc w:val="left"/>
      <w:pPr>
        <w:ind w:left="7028" w:hanging="360"/>
      </w:pPr>
      <w:rPr>
        <w:rFonts w:ascii="Wingdings" w:hAnsi="Wingdings" w:hint="default"/>
      </w:rPr>
    </w:lvl>
  </w:abstractNum>
  <w:abstractNum w:abstractNumId="34" w15:restartNumberingAfterBreak="0">
    <w:nsid w:val="5D914D77"/>
    <w:multiLevelType w:val="hybridMultilevel"/>
    <w:tmpl w:val="18E8D9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F254A94"/>
    <w:multiLevelType w:val="hybridMultilevel"/>
    <w:tmpl w:val="8C200A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1541F84"/>
    <w:multiLevelType w:val="hybridMultilevel"/>
    <w:tmpl w:val="64C071C0"/>
    <w:lvl w:ilvl="0" w:tplc="04090003">
      <w:start w:val="1"/>
      <w:numFmt w:val="bullet"/>
      <w:lvlText w:val="o"/>
      <w:lvlJc w:val="left"/>
      <w:pPr>
        <w:ind w:left="720" w:hanging="360"/>
      </w:pPr>
      <w:rPr>
        <w:rFonts w:ascii="Courier New" w:hAnsi="Courier New" w:cs="Courier New" w:hint="default"/>
        <w:color w:val="000000" w:themeColor="text1"/>
      </w:rPr>
    </w:lvl>
    <w:lvl w:ilvl="1" w:tplc="9788B414">
      <w:start w:val="1"/>
      <w:numFmt w:val="bullet"/>
      <w:lvlText w:val="−"/>
      <w:lvlJc w:val="left"/>
      <w:pPr>
        <w:ind w:left="1440" w:hanging="360"/>
      </w:pPr>
      <w:rPr>
        <w:rFonts w:ascii="Arial" w:hAnsi="Arial" w:hint="default"/>
      </w:rPr>
    </w:lvl>
    <w:lvl w:ilvl="2" w:tplc="FFFFFFFF">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37" w15:restartNumberingAfterBreak="0">
    <w:nsid w:val="6524591A"/>
    <w:multiLevelType w:val="hybridMultilevel"/>
    <w:tmpl w:val="1C9AB576"/>
    <w:lvl w:ilvl="0" w:tplc="04090001">
      <w:start w:val="1"/>
      <w:numFmt w:val="bullet"/>
      <w:lvlText w:val=""/>
      <w:lvlJc w:val="left"/>
      <w:pPr>
        <w:ind w:left="720" w:hanging="360"/>
      </w:pPr>
      <w:rPr>
        <w:rFonts w:ascii="Symbol" w:hAnsi="Symbol" w:hint="default"/>
        <w:color w:val="000000" w:themeColor="text1"/>
      </w:rPr>
    </w:lvl>
    <w:lvl w:ilvl="1" w:tplc="9788B414">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5EC6E32"/>
    <w:multiLevelType w:val="hybridMultilevel"/>
    <w:tmpl w:val="69ECDA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75A2F20"/>
    <w:multiLevelType w:val="hybridMultilevel"/>
    <w:tmpl w:val="0086563C"/>
    <w:lvl w:ilvl="0" w:tplc="FFFFFFFF">
      <w:start w:val="1"/>
      <w:numFmt w:val="bullet"/>
      <w:lvlText w:val=""/>
      <w:lvlJc w:val="left"/>
      <w:pPr>
        <w:ind w:left="1721" w:hanging="360"/>
      </w:pPr>
      <w:rPr>
        <w:rFonts w:ascii="Symbol" w:hAnsi="Symbol" w:hint="default"/>
        <w:color w:val="000000" w:themeColor="text1"/>
      </w:rPr>
    </w:lvl>
    <w:lvl w:ilvl="1" w:tplc="9788B414">
      <w:start w:val="1"/>
      <w:numFmt w:val="bullet"/>
      <w:lvlText w:val="−"/>
      <w:lvlJc w:val="left"/>
      <w:pPr>
        <w:ind w:left="1440" w:hanging="360"/>
      </w:pPr>
      <w:rPr>
        <w:rFonts w:ascii="Arial" w:hAnsi="Arial" w:hint="default"/>
      </w:rPr>
    </w:lvl>
    <w:lvl w:ilvl="2" w:tplc="FFFFFFFF">
      <w:start w:val="1"/>
      <w:numFmt w:val="bullet"/>
      <w:lvlText w:val=""/>
      <w:lvlJc w:val="left"/>
      <w:pPr>
        <w:ind w:left="3161" w:hanging="360"/>
      </w:pPr>
      <w:rPr>
        <w:rFonts w:ascii="Wingdings" w:hAnsi="Wingdings" w:cs="Wingdings" w:hint="default"/>
      </w:rPr>
    </w:lvl>
    <w:lvl w:ilvl="3" w:tplc="FFFFFFFF" w:tentative="1">
      <w:start w:val="1"/>
      <w:numFmt w:val="bullet"/>
      <w:lvlText w:val=""/>
      <w:lvlJc w:val="left"/>
      <w:pPr>
        <w:ind w:left="3881" w:hanging="360"/>
      </w:pPr>
      <w:rPr>
        <w:rFonts w:ascii="Symbol" w:hAnsi="Symbol" w:cs="Symbol" w:hint="default"/>
      </w:rPr>
    </w:lvl>
    <w:lvl w:ilvl="4" w:tplc="FFFFFFFF" w:tentative="1">
      <w:start w:val="1"/>
      <w:numFmt w:val="bullet"/>
      <w:lvlText w:val="o"/>
      <w:lvlJc w:val="left"/>
      <w:pPr>
        <w:ind w:left="4601" w:hanging="360"/>
      </w:pPr>
      <w:rPr>
        <w:rFonts w:ascii="Courier New" w:hAnsi="Courier New" w:cs="Courier New" w:hint="default"/>
      </w:rPr>
    </w:lvl>
    <w:lvl w:ilvl="5" w:tplc="FFFFFFFF" w:tentative="1">
      <w:start w:val="1"/>
      <w:numFmt w:val="bullet"/>
      <w:lvlText w:val=""/>
      <w:lvlJc w:val="left"/>
      <w:pPr>
        <w:ind w:left="5321" w:hanging="360"/>
      </w:pPr>
      <w:rPr>
        <w:rFonts w:ascii="Wingdings" w:hAnsi="Wingdings" w:cs="Wingdings" w:hint="default"/>
      </w:rPr>
    </w:lvl>
    <w:lvl w:ilvl="6" w:tplc="FFFFFFFF" w:tentative="1">
      <w:start w:val="1"/>
      <w:numFmt w:val="bullet"/>
      <w:lvlText w:val=""/>
      <w:lvlJc w:val="left"/>
      <w:pPr>
        <w:ind w:left="6041" w:hanging="360"/>
      </w:pPr>
      <w:rPr>
        <w:rFonts w:ascii="Symbol" w:hAnsi="Symbol" w:cs="Symbol" w:hint="default"/>
      </w:rPr>
    </w:lvl>
    <w:lvl w:ilvl="7" w:tplc="FFFFFFFF" w:tentative="1">
      <w:start w:val="1"/>
      <w:numFmt w:val="bullet"/>
      <w:lvlText w:val="o"/>
      <w:lvlJc w:val="left"/>
      <w:pPr>
        <w:ind w:left="6761" w:hanging="360"/>
      </w:pPr>
      <w:rPr>
        <w:rFonts w:ascii="Courier New" w:hAnsi="Courier New" w:cs="Courier New" w:hint="default"/>
      </w:rPr>
    </w:lvl>
    <w:lvl w:ilvl="8" w:tplc="FFFFFFFF" w:tentative="1">
      <w:start w:val="1"/>
      <w:numFmt w:val="bullet"/>
      <w:lvlText w:val=""/>
      <w:lvlJc w:val="left"/>
      <w:pPr>
        <w:ind w:left="7481" w:hanging="360"/>
      </w:pPr>
      <w:rPr>
        <w:rFonts w:ascii="Wingdings" w:hAnsi="Wingdings" w:cs="Wingdings" w:hint="default"/>
      </w:rPr>
    </w:lvl>
  </w:abstractNum>
  <w:abstractNum w:abstractNumId="40" w15:restartNumberingAfterBreak="0">
    <w:nsid w:val="724E700C"/>
    <w:multiLevelType w:val="hybridMultilevel"/>
    <w:tmpl w:val="EEA01C86"/>
    <w:lvl w:ilvl="0" w:tplc="D9B0F8F8">
      <w:numFmt w:val="bullet"/>
      <w:lvlText w:val="-"/>
      <w:lvlJc w:val="left"/>
      <w:pPr>
        <w:ind w:left="420" w:hanging="360"/>
      </w:pPr>
      <w:rPr>
        <w:rFonts w:ascii="Calibri" w:eastAsiaTheme="minorHAnsi" w:hAnsi="Calibri" w:cs="Calibri"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41" w15:restartNumberingAfterBreak="0">
    <w:nsid w:val="7A252FB7"/>
    <w:multiLevelType w:val="hybridMultilevel"/>
    <w:tmpl w:val="0F440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0A41B8"/>
    <w:multiLevelType w:val="hybridMultilevel"/>
    <w:tmpl w:val="D83E55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36823686">
    <w:abstractNumId w:val="1"/>
  </w:num>
  <w:num w:numId="2" w16cid:durableId="157580506">
    <w:abstractNumId w:val="37"/>
  </w:num>
  <w:num w:numId="3" w16cid:durableId="172573035">
    <w:abstractNumId w:val="41"/>
  </w:num>
  <w:num w:numId="4" w16cid:durableId="1952323824">
    <w:abstractNumId w:val="36"/>
  </w:num>
  <w:num w:numId="5" w16cid:durableId="1941716667">
    <w:abstractNumId w:val="13"/>
  </w:num>
  <w:num w:numId="6" w16cid:durableId="1096637573">
    <w:abstractNumId w:val="6"/>
  </w:num>
  <w:num w:numId="7" w16cid:durableId="848759724">
    <w:abstractNumId w:val="9"/>
  </w:num>
  <w:num w:numId="8" w16cid:durableId="1709135541">
    <w:abstractNumId w:val="30"/>
  </w:num>
  <w:num w:numId="9" w16cid:durableId="509608206">
    <w:abstractNumId w:val="26"/>
  </w:num>
  <w:num w:numId="10" w16cid:durableId="885531474">
    <w:abstractNumId w:val="11"/>
  </w:num>
  <w:num w:numId="11" w16cid:durableId="1074160744">
    <w:abstractNumId w:val="22"/>
  </w:num>
  <w:num w:numId="12" w16cid:durableId="852040083">
    <w:abstractNumId w:val="39"/>
  </w:num>
  <w:num w:numId="13" w16cid:durableId="1671905678">
    <w:abstractNumId w:val="19"/>
  </w:num>
  <w:num w:numId="14" w16cid:durableId="158810700">
    <w:abstractNumId w:val="16"/>
  </w:num>
  <w:num w:numId="15" w16cid:durableId="1088112385">
    <w:abstractNumId w:val="17"/>
  </w:num>
  <w:num w:numId="16" w16cid:durableId="2126994326">
    <w:abstractNumId w:val="34"/>
  </w:num>
  <w:num w:numId="17" w16cid:durableId="1493176427">
    <w:abstractNumId w:val="0"/>
  </w:num>
  <w:num w:numId="18" w16cid:durableId="2131242406">
    <w:abstractNumId w:val="38"/>
  </w:num>
  <w:num w:numId="19" w16cid:durableId="534730325">
    <w:abstractNumId w:val="21"/>
  </w:num>
  <w:num w:numId="20" w16cid:durableId="82528489">
    <w:abstractNumId w:val="27"/>
  </w:num>
  <w:num w:numId="21" w16cid:durableId="1119422403">
    <w:abstractNumId w:val="33"/>
  </w:num>
  <w:num w:numId="22" w16cid:durableId="2034964120">
    <w:abstractNumId w:val="42"/>
  </w:num>
  <w:num w:numId="23" w16cid:durableId="1499226242">
    <w:abstractNumId w:val="12"/>
  </w:num>
  <w:num w:numId="24" w16cid:durableId="312369397">
    <w:abstractNumId w:val="35"/>
  </w:num>
  <w:num w:numId="25" w16cid:durableId="1425951278">
    <w:abstractNumId w:val="7"/>
  </w:num>
  <w:num w:numId="26" w16cid:durableId="144052205">
    <w:abstractNumId w:val="20"/>
  </w:num>
  <w:num w:numId="27" w16cid:durableId="1771851101">
    <w:abstractNumId w:val="14"/>
  </w:num>
  <w:num w:numId="28" w16cid:durableId="281569475">
    <w:abstractNumId w:val="25"/>
  </w:num>
  <w:num w:numId="29" w16cid:durableId="237911150">
    <w:abstractNumId w:val="5"/>
  </w:num>
  <w:num w:numId="30" w16cid:durableId="55471633">
    <w:abstractNumId w:val="32"/>
  </w:num>
  <w:num w:numId="31" w16cid:durableId="445319098">
    <w:abstractNumId w:val="4"/>
  </w:num>
  <w:num w:numId="32" w16cid:durableId="1357973291">
    <w:abstractNumId w:val="15"/>
  </w:num>
  <w:num w:numId="33" w16cid:durableId="2049134838">
    <w:abstractNumId w:val="28"/>
  </w:num>
  <w:num w:numId="34" w16cid:durableId="805245417">
    <w:abstractNumId w:val="24"/>
  </w:num>
  <w:num w:numId="35" w16cid:durableId="494304462">
    <w:abstractNumId w:val="29"/>
  </w:num>
  <w:num w:numId="36" w16cid:durableId="2084836554">
    <w:abstractNumId w:val="23"/>
  </w:num>
  <w:num w:numId="37" w16cid:durableId="134297018">
    <w:abstractNumId w:val="31"/>
  </w:num>
  <w:num w:numId="38" w16cid:durableId="308442871">
    <w:abstractNumId w:val="18"/>
  </w:num>
  <w:num w:numId="39" w16cid:durableId="1762332255">
    <w:abstractNumId w:val="8"/>
  </w:num>
  <w:num w:numId="40" w16cid:durableId="2029326343">
    <w:abstractNumId w:val="10"/>
  </w:num>
  <w:num w:numId="41" w16cid:durableId="1621035244">
    <w:abstractNumId w:val="2"/>
  </w:num>
  <w:num w:numId="42" w16cid:durableId="1521041769">
    <w:abstractNumId w:val="3"/>
  </w:num>
  <w:num w:numId="43" w16cid:durableId="95383210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EC"/>
    <w:rsid w:val="00001FAB"/>
    <w:rsid w:val="000061D2"/>
    <w:rsid w:val="00006DC9"/>
    <w:rsid w:val="00011374"/>
    <w:rsid w:val="00012EDC"/>
    <w:rsid w:val="00013BD6"/>
    <w:rsid w:val="000149FA"/>
    <w:rsid w:val="00017D6A"/>
    <w:rsid w:val="00020036"/>
    <w:rsid w:val="00020C80"/>
    <w:rsid w:val="00025A77"/>
    <w:rsid w:val="00032535"/>
    <w:rsid w:val="00033EE9"/>
    <w:rsid w:val="00040BA6"/>
    <w:rsid w:val="00055EF5"/>
    <w:rsid w:val="00057273"/>
    <w:rsid w:val="0006028D"/>
    <w:rsid w:val="00060BC7"/>
    <w:rsid w:val="00062956"/>
    <w:rsid w:val="00067470"/>
    <w:rsid w:val="00070DB8"/>
    <w:rsid w:val="000756FD"/>
    <w:rsid w:val="00076451"/>
    <w:rsid w:val="0008305D"/>
    <w:rsid w:val="00083693"/>
    <w:rsid w:val="000914B3"/>
    <w:rsid w:val="00091FD1"/>
    <w:rsid w:val="00093B76"/>
    <w:rsid w:val="000A0386"/>
    <w:rsid w:val="000A219B"/>
    <w:rsid w:val="000A2C8E"/>
    <w:rsid w:val="000A4C61"/>
    <w:rsid w:val="000A5364"/>
    <w:rsid w:val="000B050D"/>
    <w:rsid w:val="000B1412"/>
    <w:rsid w:val="000B1AE5"/>
    <w:rsid w:val="000B6366"/>
    <w:rsid w:val="000B7F07"/>
    <w:rsid w:val="000C42A2"/>
    <w:rsid w:val="000D73C7"/>
    <w:rsid w:val="000D7A98"/>
    <w:rsid w:val="000E6AD7"/>
    <w:rsid w:val="000E7318"/>
    <w:rsid w:val="000F02BE"/>
    <w:rsid w:val="000F053F"/>
    <w:rsid w:val="000F1B8F"/>
    <w:rsid w:val="0010325D"/>
    <w:rsid w:val="00103E22"/>
    <w:rsid w:val="00104168"/>
    <w:rsid w:val="00104551"/>
    <w:rsid w:val="00110E69"/>
    <w:rsid w:val="00111E01"/>
    <w:rsid w:val="00121745"/>
    <w:rsid w:val="00127667"/>
    <w:rsid w:val="00132ED2"/>
    <w:rsid w:val="00133642"/>
    <w:rsid w:val="00133A09"/>
    <w:rsid w:val="00134AE1"/>
    <w:rsid w:val="00140ED8"/>
    <w:rsid w:val="00147B8A"/>
    <w:rsid w:val="00151959"/>
    <w:rsid w:val="00152334"/>
    <w:rsid w:val="0015585A"/>
    <w:rsid w:val="001560AC"/>
    <w:rsid w:val="001564AB"/>
    <w:rsid w:val="001616AD"/>
    <w:rsid w:val="00167437"/>
    <w:rsid w:val="0017110D"/>
    <w:rsid w:val="00173D91"/>
    <w:rsid w:val="00174565"/>
    <w:rsid w:val="0017510C"/>
    <w:rsid w:val="00176553"/>
    <w:rsid w:val="00180EFD"/>
    <w:rsid w:val="00185C84"/>
    <w:rsid w:val="00185D92"/>
    <w:rsid w:val="00193521"/>
    <w:rsid w:val="00194627"/>
    <w:rsid w:val="001A00FE"/>
    <w:rsid w:val="001A20EC"/>
    <w:rsid w:val="001A50EF"/>
    <w:rsid w:val="001B19ED"/>
    <w:rsid w:val="001B68E6"/>
    <w:rsid w:val="001B713B"/>
    <w:rsid w:val="001B74BD"/>
    <w:rsid w:val="001B7A9A"/>
    <w:rsid w:val="001C032E"/>
    <w:rsid w:val="001C3CD6"/>
    <w:rsid w:val="001E3397"/>
    <w:rsid w:val="001E72D8"/>
    <w:rsid w:val="00201406"/>
    <w:rsid w:val="00201AF3"/>
    <w:rsid w:val="002040E3"/>
    <w:rsid w:val="002046A2"/>
    <w:rsid w:val="002140D7"/>
    <w:rsid w:val="00215F14"/>
    <w:rsid w:val="00216043"/>
    <w:rsid w:val="0021798C"/>
    <w:rsid w:val="002259D5"/>
    <w:rsid w:val="00226301"/>
    <w:rsid w:val="002265D0"/>
    <w:rsid w:val="00227C23"/>
    <w:rsid w:val="00232381"/>
    <w:rsid w:val="002432C9"/>
    <w:rsid w:val="002444A7"/>
    <w:rsid w:val="00244A2E"/>
    <w:rsid w:val="00250931"/>
    <w:rsid w:val="00252F59"/>
    <w:rsid w:val="00253222"/>
    <w:rsid w:val="00253331"/>
    <w:rsid w:val="00253D63"/>
    <w:rsid w:val="002563C5"/>
    <w:rsid w:val="00256ADC"/>
    <w:rsid w:val="00273A94"/>
    <w:rsid w:val="002760FB"/>
    <w:rsid w:val="00280E3A"/>
    <w:rsid w:val="00281703"/>
    <w:rsid w:val="00286A13"/>
    <w:rsid w:val="0028724F"/>
    <w:rsid w:val="00295D2E"/>
    <w:rsid w:val="002A0C92"/>
    <w:rsid w:val="002A7013"/>
    <w:rsid w:val="002B3201"/>
    <w:rsid w:val="002B398C"/>
    <w:rsid w:val="002B3D35"/>
    <w:rsid w:val="002B58F7"/>
    <w:rsid w:val="002C1755"/>
    <w:rsid w:val="002C385E"/>
    <w:rsid w:val="002C6513"/>
    <w:rsid w:val="002D197D"/>
    <w:rsid w:val="002D2AE5"/>
    <w:rsid w:val="002D63BE"/>
    <w:rsid w:val="002E2A33"/>
    <w:rsid w:val="002E2ACF"/>
    <w:rsid w:val="002E332B"/>
    <w:rsid w:val="002E6209"/>
    <w:rsid w:val="002F5981"/>
    <w:rsid w:val="003008DE"/>
    <w:rsid w:val="003220A1"/>
    <w:rsid w:val="0032308B"/>
    <w:rsid w:val="003368D1"/>
    <w:rsid w:val="003368ED"/>
    <w:rsid w:val="003376CC"/>
    <w:rsid w:val="00343719"/>
    <w:rsid w:val="00343F9F"/>
    <w:rsid w:val="00346A8E"/>
    <w:rsid w:val="0035172E"/>
    <w:rsid w:val="0035286C"/>
    <w:rsid w:val="00354EA8"/>
    <w:rsid w:val="00356F29"/>
    <w:rsid w:val="00360B8E"/>
    <w:rsid w:val="0036666D"/>
    <w:rsid w:val="00367C55"/>
    <w:rsid w:val="003724A8"/>
    <w:rsid w:val="00373E59"/>
    <w:rsid w:val="0037683B"/>
    <w:rsid w:val="00381B2B"/>
    <w:rsid w:val="003846E8"/>
    <w:rsid w:val="00385077"/>
    <w:rsid w:val="00386C49"/>
    <w:rsid w:val="00393DE0"/>
    <w:rsid w:val="003A0097"/>
    <w:rsid w:val="003A48F0"/>
    <w:rsid w:val="003A66D3"/>
    <w:rsid w:val="003A7D15"/>
    <w:rsid w:val="003B0555"/>
    <w:rsid w:val="003B276C"/>
    <w:rsid w:val="003C03E6"/>
    <w:rsid w:val="003C13C4"/>
    <w:rsid w:val="003C27E0"/>
    <w:rsid w:val="003C4ABC"/>
    <w:rsid w:val="003D0711"/>
    <w:rsid w:val="003D28D1"/>
    <w:rsid w:val="003E1ACD"/>
    <w:rsid w:val="003E4E2C"/>
    <w:rsid w:val="003E59B8"/>
    <w:rsid w:val="003F13C2"/>
    <w:rsid w:val="003F3677"/>
    <w:rsid w:val="003F4E1B"/>
    <w:rsid w:val="003F57FD"/>
    <w:rsid w:val="00401F5E"/>
    <w:rsid w:val="0040353A"/>
    <w:rsid w:val="004040C4"/>
    <w:rsid w:val="00406682"/>
    <w:rsid w:val="004106EF"/>
    <w:rsid w:val="00410DCF"/>
    <w:rsid w:val="00414A47"/>
    <w:rsid w:val="00420DBD"/>
    <w:rsid w:val="00422A8A"/>
    <w:rsid w:val="004239CD"/>
    <w:rsid w:val="00424DC6"/>
    <w:rsid w:val="004256CE"/>
    <w:rsid w:val="004315B0"/>
    <w:rsid w:val="0043221B"/>
    <w:rsid w:val="00433D39"/>
    <w:rsid w:val="00436A7C"/>
    <w:rsid w:val="00437F92"/>
    <w:rsid w:val="004444BD"/>
    <w:rsid w:val="00466A1D"/>
    <w:rsid w:val="004707D5"/>
    <w:rsid w:val="00472196"/>
    <w:rsid w:val="0047271F"/>
    <w:rsid w:val="00472E29"/>
    <w:rsid w:val="0047424A"/>
    <w:rsid w:val="0048119E"/>
    <w:rsid w:val="004845D2"/>
    <w:rsid w:val="004845EB"/>
    <w:rsid w:val="00493DEF"/>
    <w:rsid w:val="004955FD"/>
    <w:rsid w:val="004B1B33"/>
    <w:rsid w:val="004B2A66"/>
    <w:rsid w:val="004C0FA4"/>
    <w:rsid w:val="004E0669"/>
    <w:rsid w:val="004E3C53"/>
    <w:rsid w:val="004E548D"/>
    <w:rsid w:val="004F1758"/>
    <w:rsid w:val="004F520A"/>
    <w:rsid w:val="00500B85"/>
    <w:rsid w:val="00501F80"/>
    <w:rsid w:val="005035E8"/>
    <w:rsid w:val="00506B98"/>
    <w:rsid w:val="00506F29"/>
    <w:rsid w:val="005078FD"/>
    <w:rsid w:val="005113D5"/>
    <w:rsid w:val="00512F34"/>
    <w:rsid w:val="0051395D"/>
    <w:rsid w:val="00515D9D"/>
    <w:rsid w:val="00516303"/>
    <w:rsid w:val="005216B5"/>
    <w:rsid w:val="005220D9"/>
    <w:rsid w:val="00525EB0"/>
    <w:rsid w:val="00526A09"/>
    <w:rsid w:val="00533AA4"/>
    <w:rsid w:val="00534A0E"/>
    <w:rsid w:val="00534CF6"/>
    <w:rsid w:val="00535D07"/>
    <w:rsid w:val="005378E1"/>
    <w:rsid w:val="00537C06"/>
    <w:rsid w:val="005439E1"/>
    <w:rsid w:val="005447CD"/>
    <w:rsid w:val="005465A4"/>
    <w:rsid w:val="00552CD9"/>
    <w:rsid w:val="005650C3"/>
    <w:rsid w:val="00565EA1"/>
    <w:rsid w:val="0057341A"/>
    <w:rsid w:val="00575272"/>
    <w:rsid w:val="00576312"/>
    <w:rsid w:val="00576F54"/>
    <w:rsid w:val="00580122"/>
    <w:rsid w:val="00581CA3"/>
    <w:rsid w:val="00596C6F"/>
    <w:rsid w:val="00597434"/>
    <w:rsid w:val="005B01EC"/>
    <w:rsid w:val="005B5B36"/>
    <w:rsid w:val="005B74E8"/>
    <w:rsid w:val="005B7996"/>
    <w:rsid w:val="005C00B1"/>
    <w:rsid w:val="005C30FB"/>
    <w:rsid w:val="005C46BA"/>
    <w:rsid w:val="005C4DED"/>
    <w:rsid w:val="005D1492"/>
    <w:rsid w:val="005E0A5F"/>
    <w:rsid w:val="005E572F"/>
    <w:rsid w:val="005E5F5F"/>
    <w:rsid w:val="005E69E2"/>
    <w:rsid w:val="005F40CC"/>
    <w:rsid w:val="00606B5A"/>
    <w:rsid w:val="00612DEF"/>
    <w:rsid w:val="00614249"/>
    <w:rsid w:val="00614713"/>
    <w:rsid w:val="00620062"/>
    <w:rsid w:val="006241E6"/>
    <w:rsid w:val="0062426B"/>
    <w:rsid w:val="00625209"/>
    <w:rsid w:val="006329B3"/>
    <w:rsid w:val="0063716C"/>
    <w:rsid w:val="00640E54"/>
    <w:rsid w:val="006461A0"/>
    <w:rsid w:val="00646C45"/>
    <w:rsid w:val="00653B8E"/>
    <w:rsid w:val="00655ED3"/>
    <w:rsid w:val="00657051"/>
    <w:rsid w:val="0066030D"/>
    <w:rsid w:val="00664737"/>
    <w:rsid w:val="0067380A"/>
    <w:rsid w:val="00675C8F"/>
    <w:rsid w:val="00682646"/>
    <w:rsid w:val="0068749C"/>
    <w:rsid w:val="0068757F"/>
    <w:rsid w:val="00693A4B"/>
    <w:rsid w:val="00693BB2"/>
    <w:rsid w:val="006A0967"/>
    <w:rsid w:val="006A3FD4"/>
    <w:rsid w:val="006A6B9A"/>
    <w:rsid w:val="006A75DA"/>
    <w:rsid w:val="006B4DD7"/>
    <w:rsid w:val="006B579B"/>
    <w:rsid w:val="006C31DC"/>
    <w:rsid w:val="006C4C10"/>
    <w:rsid w:val="006C66F8"/>
    <w:rsid w:val="006D176C"/>
    <w:rsid w:val="006D2924"/>
    <w:rsid w:val="006D37C2"/>
    <w:rsid w:val="006D602D"/>
    <w:rsid w:val="006D7C25"/>
    <w:rsid w:val="006D7E3B"/>
    <w:rsid w:val="006E3E9C"/>
    <w:rsid w:val="006F087C"/>
    <w:rsid w:val="006F2855"/>
    <w:rsid w:val="006F3E1D"/>
    <w:rsid w:val="007034AE"/>
    <w:rsid w:val="0070431F"/>
    <w:rsid w:val="00704DAC"/>
    <w:rsid w:val="00706037"/>
    <w:rsid w:val="0070651F"/>
    <w:rsid w:val="007131DB"/>
    <w:rsid w:val="007170FE"/>
    <w:rsid w:val="007219FB"/>
    <w:rsid w:val="00725ABF"/>
    <w:rsid w:val="00731FE2"/>
    <w:rsid w:val="00735B8C"/>
    <w:rsid w:val="00740298"/>
    <w:rsid w:val="00754BF4"/>
    <w:rsid w:val="0076151C"/>
    <w:rsid w:val="007772FC"/>
    <w:rsid w:val="007819FF"/>
    <w:rsid w:val="00783F18"/>
    <w:rsid w:val="0079123A"/>
    <w:rsid w:val="00795FD6"/>
    <w:rsid w:val="007A1F81"/>
    <w:rsid w:val="007A21CD"/>
    <w:rsid w:val="007A6003"/>
    <w:rsid w:val="007A7AE8"/>
    <w:rsid w:val="007B38B5"/>
    <w:rsid w:val="007B47FF"/>
    <w:rsid w:val="007B4EF8"/>
    <w:rsid w:val="007B7144"/>
    <w:rsid w:val="007C1F28"/>
    <w:rsid w:val="007C563E"/>
    <w:rsid w:val="007C5A12"/>
    <w:rsid w:val="007C7CE1"/>
    <w:rsid w:val="007D6D9F"/>
    <w:rsid w:val="007E1E20"/>
    <w:rsid w:val="007E3D70"/>
    <w:rsid w:val="007E5E8C"/>
    <w:rsid w:val="007F592F"/>
    <w:rsid w:val="007F6472"/>
    <w:rsid w:val="00801BD6"/>
    <w:rsid w:val="0081060A"/>
    <w:rsid w:val="0081082E"/>
    <w:rsid w:val="008204A9"/>
    <w:rsid w:val="00822A78"/>
    <w:rsid w:val="00827FD0"/>
    <w:rsid w:val="0083101C"/>
    <w:rsid w:val="00833F46"/>
    <w:rsid w:val="00843199"/>
    <w:rsid w:val="0084397C"/>
    <w:rsid w:val="0084667F"/>
    <w:rsid w:val="008472FA"/>
    <w:rsid w:val="00854905"/>
    <w:rsid w:val="0085520C"/>
    <w:rsid w:val="008643EB"/>
    <w:rsid w:val="0086583C"/>
    <w:rsid w:val="008658E8"/>
    <w:rsid w:val="00871EA9"/>
    <w:rsid w:val="00876A1D"/>
    <w:rsid w:val="00883066"/>
    <w:rsid w:val="00885A9C"/>
    <w:rsid w:val="00886828"/>
    <w:rsid w:val="00893ED0"/>
    <w:rsid w:val="00895972"/>
    <w:rsid w:val="00896890"/>
    <w:rsid w:val="00897D9E"/>
    <w:rsid w:val="008A2DE3"/>
    <w:rsid w:val="008A5E91"/>
    <w:rsid w:val="008B1328"/>
    <w:rsid w:val="008B7066"/>
    <w:rsid w:val="008B7E29"/>
    <w:rsid w:val="008C60A8"/>
    <w:rsid w:val="008C633C"/>
    <w:rsid w:val="008C6758"/>
    <w:rsid w:val="008D27FE"/>
    <w:rsid w:val="008D349E"/>
    <w:rsid w:val="008D3F56"/>
    <w:rsid w:val="008D4170"/>
    <w:rsid w:val="008D439E"/>
    <w:rsid w:val="008E02F2"/>
    <w:rsid w:val="008E33C7"/>
    <w:rsid w:val="008E35A1"/>
    <w:rsid w:val="008E46C6"/>
    <w:rsid w:val="008E77FF"/>
    <w:rsid w:val="008E78EB"/>
    <w:rsid w:val="008E7C2D"/>
    <w:rsid w:val="008F043A"/>
    <w:rsid w:val="008F4637"/>
    <w:rsid w:val="00902B9F"/>
    <w:rsid w:val="00904C91"/>
    <w:rsid w:val="00906D01"/>
    <w:rsid w:val="00906DA8"/>
    <w:rsid w:val="009315F2"/>
    <w:rsid w:val="00931C6B"/>
    <w:rsid w:val="00932C75"/>
    <w:rsid w:val="0093351F"/>
    <w:rsid w:val="009369F4"/>
    <w:rsid w:val="009501D1"/>
    <w:rsid w:val="00953936"/>
    <w:rsid w:val="009575F6"/>
    <w:rsid w:val="00960252"/>
    <w:rsid w:val="00961A3C"/>
    <w:rsid w:val="0096402F"/>
    <w:rsid w:val="009645C0"/>
    <w:rsid w:val="00967224"/>
    <w:rsid w:val="00967F6E"/>
    <w:rsid w:val="009710B5"/>
    <w:rsid w:val="00973C2B"/>
    <w:rsid w:val="009819C8"/>
    <w:rsid w:val="00983000"/>
    <w:rsid w:val="0098534E"/>
    <w:rsid w:val="00985832"/>
    <w:rsid w:val="00990463"/>
    <w:rsid w:val="00990E24"/>
    <w:rsid w:val="00992DB0"/>
    <w:rsid w:val="009A3F89"/>
    <w:rsid w:val="009B1461"/>
    <w:rsid w:val="009B3060"/>
    <w:rsid w:val="009B3B36"/>
    <w:rsid w:val="009B3C58"/>
    <w:rsid w:val="009B560C"/>
    <w:rsid w:val="009C115D"/>
    <w:rsid w:val="009C1C68"/>
    <w:rsid w:val="009C55D2"/>
    <w:rsid w:val="009C7136"/>
    <w:rsid w:val="009D1072"/>
    <w:rsid w:val="009D44B7"/>
    <w:rsid w:val="009D5461"/>
    <w:rsid w:val="009D7346"/>
    <w:rsid w:val="009E46E1"/>
    <w:rsid w:val="009E55D4"/>
    <w:rsid w:val="009F3ED6"/>
    <w:rsid w:val="00A14EBC"/>
    <w:rsid w:val="00A23A43"/>
    <w:rsid w:val="00A26919"/>
    <w:rsid w:val="00A308DA"/>
    <w:rsid w:val="00A31E4D"/>
    <w:rsid w:val="00A4435E"/>
    <w:rsid w:val="00A4447A"/>
    <w:rsid w:val="00A47968"/>
    <w:rsid w:val="00A51226"/>
    <w:rsid w:val="00A5525C"/>
    <w:rsid w:val="00A55475"/>
    <w:rsid w:val="00A5590C"/>
    <w:rsid w:val="00A56420"/>
    <w:rsid w:val="00A56AA3"/>
    <w:rsid w:val="00A61FF5"/>
    <w:rsid w:val="00A62229"/>
    <w:rsid w:val="00A64DF7"/>
    <w:rsid w:val="00A6762B"/>
    <w:rsid w:val="00A67A81"/>
    <w:rsid w:val="00A72538"/>
    <w:rsid w:val="00A745CC"/>
    <w:rsid w:val="00A75E0F"/>
    <w:rsid w:val="00A81B1D"/>
    <w:rsid w:val="00A83E23"/>
    <w:rsid w:val="00A941FB"/>
    <w:rsid w:val="00A970EF"/>
    <w:rsid w:val="00AA2F45"/>
    <w:rsid w:val="00AC107D"/>
    <w:rsid w:val="00AC1655"/>
    <w:rsid w:val="00AC2069"/>
    <w:rsid w:val="00AC3D35"/>
    <w:rsid w:val="00AC49A2"/>
    <w:rsid w:val="00AC60A5"/>
    <w:rsid w:val="00AD0181"/>
    <w:rsid w:val="00AE0AF3"/>
    <w:rsid w:val="00AE2A34"/>
    <w:rsid w:val="00AF525F"/>
    <w:rsid w:val="00B00F4E"/>
    <w:rsid w:val="00B0150F"/>
    <w:rsid w:val="00B016EA"/>
    <w:rsid w:val="00B03425"/>
    <w:rsid w:val="00B03DA0"/>
    <w:rsid w:val="00B04EDC"/>
    <w:rsid w:val="00B05907"/>
    <w:rsid w:val="00B07432"/>
    <w:rsid w:val="00B10173"/>
    <w:rsid w:val="00B122C2"/>
    <w:rsid w:val="00B13D27"/>
    <w:rsid w:val="00B149F9"/>
    <w:rsid w:val="00B20711"/>
    <w:rsid w:val="00B21FA9"/>
    <w:rsid w:val="00B26382"/>
    <w:rsid w:val="00B26B3B"/>
    <w:rsid w:val="00B344EA"/>
    <w:rsid w:val="00B346AF"/>
    <w:rsid w:val="00B425EB"/>
    <w:rsid w:val="00B43510"/>
    <w:rsid w:val="00B4383F"/>
    <w:rsid w:val="00B52620"/>
    <w:rsid w:val="00B548B6"/>
    <w:rsid w:val="00B55F27"/>
    <w:rsid w:val="00B56543"/>
    <w:rsid w:val="00B57239"/>
    <w:rsid w:val="00B63250"/>
    <w:rsid w:val="00B66463"/>
    <w:rsid w:val="00B67A7E"/>
    <w:rsid w:val="00B81510"/>
    <w:rsid w:val="00B85958"/>
    <w:rsid w:val="00B86781"/>
    <w:rsid w:val="00B87275"/>
    <w:rsid w:val="00B95E6A"/>
    <w:rsid w:val="00B96A7F"/>
    <w:rsid w:val="00B96AE4"/>
    <w:rsid w:val="00B97337"/>
    <w:rsid w:val="00BA339D"/>
    <w:rsid w:val="00BA6801"/>
    <w:rsid w:val="00BA6E33"/>
    <w:rsid w:val="00BA74DD"/>
    <w:rsid w:val="00BB6ACF"/>
    <w:rsid w:val="00BB70B0"/>
    <w:rsid w:val="00BC7DD9"/>
    <w:rsid w:val="00BD003E"/>
    <w:rsid w:val="00BD3F11"/>
    <w:rsid w:val="00BD6607"/>
    <w:rsid w:val="00BD69CA"/>
    <w:rsid w:val="00BE4ECF"/>
    <w:rsid w:val="00BE65DF"/>
    <w:rsid w:val="00BE6AF0"/>
    <w:rsid w:val="00BF798D"/>
    <w:rsid w:val="00C140C1"/>
    <w:rsid w:val="00C23442"/>
    <w:rsid w:val="00C53E9F"/>
    <w:rsid w:val="00C6048E"/>
    <w:rsid w:val="00C6081D"/>
    <w:rsid w:val="00C64FB0"/>
    <w:rsid w:val="00C66563"/>
    <w:rsid w:val="00C668B3"/>
    <w:rsid w:val="00C715B3"/>
    <w:rsid w:val="00C7363A"/>
    <w:rsid w:val="00C76185"/>
    <w:rsid w:val="00C80DF7"/>
    <w:rsid w:val="00C85224"/>
    <w:rsid w:val="00C90465"/>
    <w:rsid w:val="00C953CA"/>
    <w:rsid w:val="00C95FC1"/>
    <w:rsid w:val="00C96099"/>
    <w:rsid w:val="00CA1AC8"/>
    <w:rsid w:val="00CA2E06"/>
    <w:rsid w:val="00CB0B32"/>
    <w:rsid w:val="00CB0DA8"/>
    <w:rsid w:val="00CB604A"/>
    <w:rsid w:val="00CB60BE"/>
    <w:rsid w:val="00CB716E"/>
    <w:rsid w:val="00CC3E2C"/>
    <w:rsid w:val="00CC4167"/>
    <w:rsid w:val="00CC472A"/>
    <w:rsid w:val="00CD7A66"/>
    <w:rsid w:val="00CE4A10"/>
    <w:rsid w:val="00CE5670"/>
    <w:rsid w:val="00CE7EFC"/>
    <w:rsid w:val="00CF141D"/>
    <w:rsid w:val="00CF1462"/>
    <w:rsid w:val="00CF1E16"/>
    <w:rsid w:val="00CF5C2E"/>
    <w:rsid w:val="00CF6678"/>
    <w:rsid w:val="00D00E21"/>
    <w:rsid w:val="00D00E8C"/>
    <w:rsid w:val="00D04775"/>
    <w:rsid w:val="00D04A51"/>
    <w:rsid w:val="00D05207"/>
    <w:rsid w:val="00D114A4"/>
    <w:rsid w:val="00D16906"/>
    <w:rsid w:val="00D23F9A"/>
    <w:rsid w:val="00D251E9"/>
    <w:rsid w:val="00D36379"/>
    <w:rsid w:val="00D37B7C"/>
    <w:rsid w:val="00D403CA"/>
    <w:rsid w:val="00D433AA"/>
    <w:rsid w:val="00D4481F"/>
    <w:rsid w:val="00D55AAD"/>
    <w:rsid w:val="00D56790"/>
    <w:rsid w:val="00D577F7"/>
    <w:rsid w:val="00D60810"/>
    <w:rsid w:val="00D7246E"/>
    <w:rsid w:val="00D8294E"/>
    <w:rsid w:val="00D839BE"/>
    <w:rsid w:val="00D84267"/>
    <w:rsid w:val="00D867C8"/>
    <w:rsid w:val="00D94A35"/>
    <w:rsid w:val="00DA205B"/>
    <w:rsid w:val="00DA371D"/>
    <w:rsid w:val="00DA41BA"/>
    <w:rsid w:val="00DA5924"/>
    <w:rsid w:val="00DB3747"/>
    <w:rsid w:val="00DB48F5"/>
    <w:rsid w:val="00DB57F0"/>
    <w:rsid w:val="00DB7520"/>
    <w:rsid w:val="00DC6A2A"/>
    <w:rsid w:val="00DC6A7F"/>
    <w:rsid w:val="00DD3B63"/>
    <w:rsid w:val="00DF0C1E"/>
    <w:rsid w:val="00DF0EF4"/>
    <w:rsid w:val="00DF13B0"/>
    <w:rsid w:val="00E045A1"/>
    <w:rsid w:val="00E04D56"/>
    <w:rsid w:val="00E06F4C"/>
    <w:rsid w:val="00E11B34"/>
    <w:rsid w:val="00E132B0"/>
    <w:rsid w:val="00E13D26"/>
    <w:rsid w:val="00E14EF7"/>
    <w:rsid w:val="00E20F07"/>
    <w:rsid w:val="00E23029"/>
    <w:rsid w:val="00E25A29"/>
    <w:rsid w:val="00E33585"/>
    <w:rsid w:val="00E33A0E"/>
    <w:rsid w:val="00E34371"/>
    <w:rsid w:val="00E34E6D"/>
    <w:rsid w:val="00E51ABF"/>
    <w:rsid w:val="00E51BCB"/>
    <w:rsid w:val="00E52FC0"/>
    <w:rsid w:val="00E645B4"/>
    <w:rsid w:val="00E72BEC"/>
    <w:rsid w:val="00E74C94"/>
    <w:rsid w:val="00E75E76"/>
    <w:rsid w:val="00E8034D"/>
    <w:rsid w:val="00E87E9B"/>
    <w:rsid w:val="00E95FB2"/>
    <w:rsid w:val="00EA15BE"/>
    <w:rsid w:val="00EA2476"/>
    <w:rsid w:val="00EA4588"/>
    <w:rsid w:val="00EA5625"/>
    <w:rsid w:val="00EA7A99"/>
    <w:rsid w:val="00EB02B9"/>
    <w:rsid w:val="00EB1B38"/>
    <w:rsid w:val="00EB3181"/>
    <w:rsid w:val="00EB4895"/>
    <w:rsid w:val="00EB5950"/>
    <w:rsid w:val="00EC072A"/>
    <w:rsid w:val="00EC1DD4"/>
    <w:rsid w:val="00EC26F5"/>
    <w:rsid w:val="00EC3852"/>
    <w:rsid w:val="00EC7577"/>
    <w:rsid w:val="00ED5AB1"/>
    <w:rsid w:val="00ED7991"/>
    <w:rsid w:val="00EE0373"/>
    <w:rsid w:val="00EE03E3"/>
    <w:rsid w:val="00EE1B14"/>
    <w:rsid w:val="00EE3BCA"/>
    <w:rsid w:val="00EE459D"/>
    <w:rsid w:val="00EE46B0"/>
    <w:rsid w:val="00EE5D3E"/>
    <w:rsid w:val="00EF1825"/>
    <w:rsid w:val="00EF29D2"/>
    <w:rsid w:val="00EF2E4A"/>
    <w:rsid w:val="00F00551"/>
    <w:rsid w:val="00F0083E"/>
    <w:rsid w:val="00F1297B"/>
    <w:rsid w:val="00F1412B"/>
    <w:rsid w:val="00F14173"/>
    <w:rsid w:val="00F146A5"/>
    <w:rsid w:val="00F1746B"/>
    <w:rsid w:val="00F33FA2"/>
    <w:rsid w:val="00F35EF0"/>
    <w:rsid w:val="00F36517"/>
    <w:rsid w:val="00F41880"/>
    <w:rsid w:val="00F41C90"/>
    <w:rsid w:val="00F462C5"/>
    <w:rsid w:val="00F60636"/>
    <w:rsid w:val="00F60E5D"/>
    <w:rsid w:val="00F67596"/>
    <w:rsid w:val="00F703DE"/>
    <w:rsid w:val="00F7182C"/>
    <w:rsid w:val="00F71DD7"/>
    <w:rsid w:val="00F72ABA"/>
    <w:rsid w:val="00F756CF"/>
    <w:rsid w:val="00F75B04"/>
    <w:rsid w:val="00F75D31"/>
    <w:rsid w:val="00F85B20"/>
    <w:rsid w:val="00F87837"/>
    <w:rsid w:val="00F9105E"/>
    <w:rsid w:val="00F939D4"/>
    <w:rsid w:val="00F95870"/>
    <w:rsid w:val="00F95B74"/>
    <w:rsid w:val="00F96A07"/>
    <w:rsid w:val="00FA16F4"/>
    <w:rsid w:val="00FA36DB"/>
    <w:rsid w:val="00FA3C1D"/>
    <w:rsid w:val="00FA3E5A"/>
    <w:rsid w:val="00FB265E"/>
    <w:rsid w:val="00FC15E0"/>
    <w:rsid w:val="00FD5CEB"/>
    <w:rsid w:val="00FE0062"/>
    <w:rsid w:val="00FE5AD1"/>
    <w:rsid w:val="00FF297C"/>
    <w:rsid w:val="00FF7E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1B780"/>
  <w15:chartTrackingRefBased/>
  <w15:docId w15:val="{3DFEF068-3A73-496C-BE5F-88B17003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32308B"/>
    <w:pPr>
      <w:numPr>
        <w:numId w:val="1"/>
      </w:numPr>
      <w:ind w:left="454" w:hanging="454"/>
      <w:contextualSpacing w:val="0"/>
      <w:outlineLvl w:val="0"/>
    </w:pPr>
    <w:rPr>
      <w:rFonts w:ascii="Proxima Nova Rg" w:hAnsi="Proxima Nova Rg" w:cs="ProximaNova-Regular"/>
      <w:b/>
      <w:bCs/>
      <w:sz w:val="22"/>
      <w:szCs w:val="22"/>
    </w:rPr>
  </w:style>
  <w:style w:type="paragraph" w:styleId="Heading2">
    <w:name w:val="heading 2"/>
    <w:basedOn w:val="ListParagraph"/>
    <w:next w:val="Normal"/>
    <w:link w:val="Heading2Char"/>
    <w:uiPriority w:val="9"/>
    <w:unhideWhenUsed/>
    <w:qFormat/>
    <w:rsid w:val="00167437"/>
    <w:pPr>
      <w:numPr>
        <w:numId w:val="21"/>
      </w:numPr>
      <w:contextualSpacing w:val="0"/>
      <w:outlineLvl w:val="1"/>
    </w:pPr>
    <w:rPr>
      <w:rFonts w:ascii="Proxima Nova Rg" w:hAnsi="Proxima Nova Rg"/>
      <w:sz w:val="22"/>
      <w:szCs w:val="22"/>
    </w:rPr>
  </w:style>
  <w:style w:type="paragraph" w:styleId="Heading3">
    <w:name w:val="heading 3"/>
    <w:basedOn w:val="Normal"/>
    <w:next w:val="Normal"/>
    <w:link w:val="Heading3Char"/>
    <w:uiPriority w:val="9"/>
    <w:unhideWhenUsed/>
    <w:qFormat/>
    <w:rsid w:val="001B7A9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9CD"/>
    <w:pPr>
      <w:tabs>
        <w:tab w:val="center" w:pos="4680"/>
        <w:tab w:val="right" w:pos="9360"/>
      </w:tabs>
    </w:pPr>
  </w:style>
  <w:style w:type="character" w:customStyle="1" w:styleId="HeaderChar">
    <w:name w:val="Header Char"/>
    <w:basedOn w:val="DefaultParagraphFont"/>
    <w:link w:val="Header"/>
    <w:uiPriority w:val="99"/>
    <w:rsid w:val="004239CD"/>
  </w:style>
  <w:style w:type="paragraph" w:styleId="Footer">
    <w:name w:val="footer"/>
    <w:basedOn w:val="Normal"/>
    <w:link w:val="FooterChar"/>
    <w:uiPriority w:val="99"/>
    <w:unhideWhenUsed/>
    <w:rsid w:val="004239CD"/>
    <w:pPr>
      <w:tabs>
        <w:tab w:val="center" w:pos="4680"/>
        <w:tab w:val="right" w:pos="9360"/>
      </w:tabs>
    </w:pPr>
  </w:style>
  <w:style w:type="character" w:customStyle="1" w:styleId="FooterChar">
    <w:name w:val="Footer Char"/>
    <w:basedOn w:val="DefaultParagraphFont"/>
    <w:link w:val="Footer"/>
    <w:uiPriority w:val="99"/>
    <w:rsid w:val="004239CD"/>
  </w:style>
  <w:style w:type="paragraph" w:styleId="ListParagraph">
    <w:name w:val="List Paragraph"/>
    <w:basedOn w:val="Normal"/>
    <w:uiPriority w:val="34"/>
    <w:qFormat/>
    <w:rsid w:val="001A20EC"/>
    <w:pPr>
      <w:ind w:left="720"/>
      <w:contextualSpacing/>
    </w:pPr>
    <w:rPr>
      <w:rFonts w:ascii="Times New Roman" w:eastAsia="Times New Roman" w:hAnsi="Times New Roman" w:cs="Times New Roman"/>
      <w:lang w:val="en-US"/>
    </w:rPr>
  </w:style>
  <w:style w:type="character" w:customStyle="1" w:styleId="Heading1Char">
    <w:name w:val="Heading 1 Char"/>
    <w:basedOn w:val="DefaultParagraphFont"/>
    <w:link w:val="Heading1"/>
    <w:uiPriority w:val="9"/>
    <w:rsid w:val="0032308B"/>
    <w:rPr>
      <w:rFonts w:ascii="Proxima Nova Rg" w:eastAsia="Times New Roman" w:hAnsi="Proxima Nova Rg" w:cs="ProximaNova-Regular"/>
      <w:b/>
      <w:bCs/>
      <w:sz w:val="22"/>
      <w:szCs w:val="22"/>
      <w:lang w:val="en-US"/>
    </w:rPr>
  </w:style>
  <w:style w:type="character" w:customStyle="1" w:styleId="Heading2Char">
    <w:name w:val="Heading 2 Char"/>
    <w:basedOn w:val="DefaultParagraphFont"/>
    <w:link w:val="Heading2"/>
    <w:uiPriority w:val="9"/>
    <w:rsid w:val="00167437"/>
    <w:rPr>
      <w:rFonts w:ascii="Proxima Nova Rg" w:eastAsia="Times New Roman" w:hAnsi="Proxima Nova Rg" w:cs="Times New Roman"/>
      <w:sz w:val="22"/>
      <w:szCs w:val="22"/>
      <w:lang w:val="en-US"/>
    </w:rPr>
  </w:style>
  <w:style w:type="character" w:customStyle="1" w:styleId="Heading3Char">
    <w:name w:val="Heading 3 Char"/>
    <w:basedOn w:val="DefaultParagraphFont"/>
    <w:link w:val="Heading3"/>
    <w:uiPriority w:val="9"/>
    <w:rsid w:val="001B7A9A"/>
    <w:rPr>
      <w:rFonts w:asciiTheme="majorHAnsi" w:eastAsiaTheme="majorEastAsia" w:hAnsiTheme="majorHAnsi" w:cstheme="majorBidi"/>
      <w:color w:val="1F3763" w:themeColor="accent1" w:themeShade="7F"/>
    </w:rPr>
  </w:style>
  <w:style w:type="paragraph" w:styleId="NoSpacing">
    <w:name w:val="No Spacing"/>
    <w:uiPriority w:val="1"/>
    <w:qFormat/>
    <w:rsid w:val="00EB5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hakor\AppData\Local\Microsoft\Windows\INetCache\Content.Outlook\MLIAQD8T\DWBIA%20Letterhead%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8289B-541E-3248-9C21-C6DD5C831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DWBIA Letterhead (002).dotx</Template>
  <TotalTime>16</TotalTime>
  <Pages>2</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Alphakor</dc:creator>
  <cp:keywords/>
  <dc:description/>
  <cp:lastModifiedBy>User1 dwbi</cp:lastModifiedBy>
  <cp:revision>6</cp:revision>
  <cp:lastPrinted>2026-07-13T14:58:00Z</cp:lastPrinted>
  <dcterms:created xsi:type="dcterms:W3CDTF">2026-07-29T20:47:00Z</dcterms:created>
  <dcterms:modified xsi:type="dcterms:W3CDTF">2026-08-07T15:18:00Z</dcterms:modified>
</cp:coreProperties>
</file>